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3A56BF" w14:textId="77777777" w:rsidR="002704F6" w:rsidRDefault="002704F6" w:rsidP="008A73B3">
      <w:pPr>
        <w:pStyle w:val="Tytu"/>
        <w:rPr>
          <w:color w:val="0000FF"/>
          <w:sz w:val="40"/>
          <w:lang w:val="en-US"/>
        </w:rPr>
      </w:pPr>
    </w:p>
    <w:p w14:paraId="51EB8B20" w14:textId="23621E8A" w:rsidR="008A73B3" w:rsidRPr="00205714" w:rsidRDefault="008A73B3" w:rsidP="008A73B3">
      <w:pPr>
        <w:pStyle w:val="Tytu"/>
        <w:rPr>
          <w:color w:val="0000FF"/>
          <w:sz w:val="40"/>
          <w:lang w:val="en-US"/>
        </w:rPr>
      </w:pPr>
      <w:r w:rsidRPr="00205714">
        <w:rPr>
          <w:color w:val="0000FF"/>
          <w:sz w:val="40"/>
          <w:lang w:val="en-US"/>
        </w:rPr>
        <w:t>UEMS PRM Section &amp; Board</w:t>
      </w:r>
    </w:p>
    <w:p w14:paraId="297B1093" w14:textId="77777777" w:rsidR="008A73B3" w:rsidRDefault="008A73B3" w:rsidP="008A73B3">
      <w:pPr>
        <w:pStyle w:val="Tytu"/>
        <w:rPr>
          <w:color w:val="0000FF"/>
          <w:rtl/>
          <w:lang w:val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205714">
        <w:rPr>
          <w:color w:val="0000FF"/>
          <w:lang w:val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Clinical Affairs Committee</w:t>
      </w:r>
    </w:p>
    <w:p w14:paraId="5445280F" w14:textId="71379F8E" w:rsidR="008A73B3" w:rsidRDefault="008A73B3" w:rsidP="002704F6">
      <w:pPr>
        <w:pStyle w:val="Tytu"/>
        <w:jc w:val="left"/>
        <w:rPr>
          <w:lang w:val="en-US"/>
        </w:rPr>
      </w:pPr>
      <w:r w:rsidRPr="00F51F47">
        <w:rPr>
          <w:lang w:val="en-US"/>
        </w:rPr>
        <w:t xml:space="preserve"> </w:t>
      </w:r>
    </w:p>
    <w:p w14:paraId="3D688046" w14:textId="77777777" w:rsidR="002704F6" w:rsidRPr="002704F6" w:rsidRDefault="002704F6" w:rsidP="002704F6">
      <w:pPr>
        <w:rPr>
          <w:lang w:val="en-US"/>
        </w:rPr>
      </w:pPr>
    </w:p>
    <w:p w14:paraId="45227998" w14:textId="77777777" w:rsidR="002704F6" w:rsidRDefault="002704F6" w:rsidP="00616177">
      <w:pPr>
        <w:overflowPunct/>
        <w:autoSpaceDE/>
        <w:autoSpaceDN/>
        <w:adjustRightInd/>
        <w:jc w:val="center"/>
        <w:textAlignment w:val="auto"/>
        <w:rPr>
          <w:b/>
          <w:bCs/>
          <w:sz w:val="32"/>
          <w:szCs w:val="32"/>
          <w:lang w:val="en-US"/>
        </w:rPr>
      </w:pPr>
    </w:p>
    <w:p w14:paraId="1FDC0BEC" w14:textId="6D0DCA9A" w:rsidR="004B007E" w:rsidRDefault="002704F6" w:rsidP="00616177">
      <w:pPr>
        <w:overflowPunct/>
        <w:autoSpaceDE/>
        <w:autoSpaceDN/>
        <w:adjustRightInd/>
        <w:jc w:val="center"/>
        <w:textAlignment w:val="auto"/>
        <w:rPr>
          <w:b/>
          <w:bCs/>
          <w:sz w:val="32"/>
          <w:szCs w:val="32"/>
          <w:lang w:val="en-US"/>
        </w:rPr>
      </w:pPr>
      <w:r w:rsidRPr="002704F6">
        <w:rPr>
          <w:b/>
          <w:bCs/>
          <w:sz w:val="32"/>
          <w:szCs w:val="32"/>
          <w:lang w:val="en-US"/>
        </w:rPr>
        <w:t>Program description for review form</w:t>
      </w:r>
    </w:p>
    <w:p w14:paraId="55C58692" w14:textId="77777777" w:rsidR="00A91D45" w:rsidRPr="004B007E" w:rsidRDefault="00A91D45" w:rsidP="00616177">
      <w:pPr>
        <w:overflowPunct/>
        <w:autoSpaceDE/>
        <w:autoSpaceDN/>
        <w:adjustRightInd/>
        <w:jc w:val="center"/>
        <w:textAlignment w:val="auto"/>
        <w:rPr>
          <w:b/>
          <w:bCs/>
          <w:sz w:val="32"/>
          <w:szCs w:val="32"/>
          <w:lang w:val="en-US"/>
        </w:rPr>
      </w:pPr>
    </w:p>
    <w:p w14:paraId="4FD62F63" w14:textId="77777777" w:rsidR="008A73B3" w:rsidRDefault="008A73B3" w:rsidP="008A73B3">
      <w:pPr>
        <w:pStyle w:val="Tyt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Cs w:val="0"/>
          <w:szCs w:val="18"/>
          <w:rtl/>
          <w:lang w:val="en-US"/>
        </w:rPr>
      </w:pPr>
    </w:p>
    <w:p w14:paraId="1B4B1D14" w14:textId="5596A5C0" w:rsidR="0085224F" w:rsidRPr="008A73B3" w:rsidRDefault="004B007E" w:rsidP="002704F6">
      <w:pPr>
        <w:pStyle w:val="Tyt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Cs w:val="0"/>
          <w:szCs w:val="18"/>
          <w:lang w:val="en-US"/>
        </w:rPr>
      </w:pPr>
      <w:r w:rsidRPr="00205714">
        <w:rPr>
          <w:bCs w:val="0"/>
          <w:szCs w:val="18"/>
          <w:lang w:val="en-US"/>
        </w:rPr>
        <w:t xml:space="preserve">Title of the </w:t>
      </w:r>
      <w:r w:rsidR="00F82708" w:rsidRPr="00205714">
        <w:rPr>
          <w:bCs w:val="0"/>
          <w:szCs w:val="18"/>
          <w:lang w:val="en-US"/>
        </w:rPr>
        <w:t>Program</w:t>
      </w:r>
      <w:r w:rsidR="0065573D" w:rsidRPr="00205714">
        <w:rPr>
          <w:bCs w:val="0"/>
          <w:sz w:val="40"/>
          <w:szCs w:val="24"/>
          <w:lang w:val="en-US"/>
        </w:rPr>
        <w:br/>
      </w:r>
    </w:p>
    <w:p w14:paraId="4D940CB0" w14:textId="77777777" w:rsidR="00655E16" w:rsidRPr="004B007E" w:rsidRDefault="004B007E" w:rsidP="004B007E">
      <w:pPr>
        <w:pStyle w:val="Nagwek2"/>
        <w:numPr>
          <w:ilvl w:val="1"/>
          <w:numId w:val="26"/>
        </w:numPr>
        <w:rPr>
          <w:lang w:val="en-US"/>
        </w:rPr>
      </w:pPr>
      <w:bookmarkStart w:id="0" w:name="_Toc387335598"/>
      <w:r w:rsidRPr="004B007E">
        <w:rPr>
          <w:lang w:val="en-US"/>
        </w:rPr>
        <w:t xml:space="preserve">Environment of the </w:t>
      </w:r>
      <w:r w:rsidR="00F82708" w:rsidRPr="004B007E">
        <w:rPr>
          <w:lang w:val="en-US"/>
        </w:rPr>
        <w:t>program</w:t>
      </w:r>
      <w:bookmarkEnd w:id="0"/>
    </w:p>
    <w:p w14:paraId="43B7AD01" w14:textId="77777777" w:rsidR="00751B7C" w:rsidRPr="00205714" w:rsidRDefault="004B007E" w:rsidP="00751B7C">
      <w:pPr>
        <w:pStyle w:val="Nagwek3"/>
        <w:rPr>
          <w:bCs w:val="0"/>
          <w:szCs w:val="24"/>
          <w:lang w:val="en-US"/>
        </w:rPr>
      </w:pPr>
      <w:bookmarkStart w:id="1" w:name="_Toc387335599"/>
      <w:r w:rsidRPr="00205714">
        <w:rPr>
          <w:bCs w:val="0"/>
          <w:szCs w:val="24"/>
          <w:lang w:val="en-US"/>
        </w:rPr>
        <w:t>Clinical setting</w:t>
      </w:r>
      <w:bookmarkEnd w:id="1"/>
    </w:p>
    <w:p w14:paraId="7874DCDF" w14:textId="77777777" w:rsidR="00751B7C" w:rsidRPr="00205714" w:rsidRDefault="00751B7C" w:rsidP="00E62487">
      <w:pPr>
        <w:pStyle w:val="Text"/>
        <w:rPr>
          <w:lang w:val="en-US"/>
        </w:rPr>
      </w:pPr>
    </w:p>
    <w:tbl>
      <w:tblPr>
        <w:tblW w:w="0" w:type="auto"/>
        <w:tblInd w:w="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03"/>
        <w:gridCol w:w="1467"/>
      </w:tblGrid>
      <w:tr w:rsidR="00E31624" w14:paraId="11A0536D" w14:textId="77777777" w:rsidTr="001E6614">
        <w:trPr>
          <w:cantSplit/>
        </w:trPr>
        <w:tc>
          <w:tcPr>
            <w:tcW w:w="6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A4B3A" w14:textId="77777777" w:rsidR="00AE5030" w:rsidRPr="00205714" w:rsidRDefault="004B007E" w:rsidP="00AE5030">
            <w:pPr>
              <w:pStyle w:val="Text"/>
              <w:ind w:left="283"/>
              <w:rPr>
                <w:lang w:val="en-US"/>
              </w:rPr>
            </w:pPr>
            <w:r w:rsidRPr="00205714">
              <w:rPr>
                <w:lang w:val="en-US"/>
              </w:rPr>
              <w:t>Individual private practice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4BF6B" w14:textId="77777777" w:rsidR="00AE5030" w:rsidRPr="00205714" w:rsidRDefault="004B007E" w:rsidP="00AE5030">
            <w:pPr>
              <w:pStyle w:val="Text"/>
              <w:ind w:left="283"/>
              <w:rPr>
                <w:lang w:val="en-US"/>
              </w:rPr>
            </w:pPr>
            <w:r>
              <w:rPr>
                <w:lang w:val="en-US"/>
              </w:rPr>
              <w:t xml:space="preserve">  </w:t>
            </w:r>
            <w:sdt>
              <w:sdtPr>
                <w:rPr>
                  <w:lang w:val="en-US"/>
                </w:rPr>
                <w:id w:val="659125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sdtContent>
            </w:sdt>
          </w:p>
        </w:tc>
      </w:tr>
      <w:tr w:rsidR="00E31624" w14:paraId="3D541D43" w14:textId="77777777" w:rsidTr="001E6614">
        <w:trPr>
          <w:cantSplit/>
        </w:trPr>
        <w:tc>
          <w:tcPr>
            <w:tcW w:w="6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D311F" w14:textId="77777777" w:rsidR="00AE5030" w:rsidRPr="00205714" w:rsidRDefault="004B007E" w:rsidP="00AE5030">
            <w:pPr>
              <w:pStyle w:val="Text"/>
              <w:ind w:left="283"/>
              <w:rPr>
                <w:lang w:val="en-US"/>
              </w:rPr>
            </w:pPr>
            <w:r w:rsidRPr="00205714">
              <w:rPr>
                <w:lang w:val="en-US"/>
              </w:rPr>
              <w:t>Part of a doctor’s group private practice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258C3" w14:textId="77777777" w:rsidR="00AE5030" w:rsidRPr="00205714" w:rsidRDefault="004B007E" w:rsidP="00AE5030">
            <w:pPr>
              <w:pStyle w:val="Text"/>
              <w:ind w:left="283"/>
              <w:rPr>
                <w:lang w:val="en-US"/>
              </w:rPr>
            </w:pPr>
            <w:r>
              <w:rPr>
                <w:lang w:val="en-US"/>
              </w:rPr>
              <w:t xml:space="preserve">  </w:t>
            </w:r>
            <w:sdt>
              <w:sdtPr>
                <w:rPr>
                  <w:lang w:val="en-US"/>
                </w:rPr>
                <w:id w:val="7523947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sdtContent>
            </w:sdt>
          </w:p>
        </w:tc>
      </w:tr>
      <w:tr w:rsidR="00E31624" w14:paraId="58811349" w14:textId="77777777" w:rsidTr="00AD596B">
        <w:trPr>
          <w:cantSplit/>
        </w:trPr>
        <w:tc>
          <w:tcPr>
            <w:tcW w:w="6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366CF" w14:textId="77777777" w:rsidR="00AE5030" w:rsidRPr="00205714" w:rsidRDefault="004B007E" w:rsidP="00AE5030">
            <w:pPr>
              <w:pStyle w:val="Text"/>
              <w:ind w:left="283"/>
              <w:rPr>
                <w:lang w:val="en-US"/>
              </w:rPr>
            </w:pPr>
            <w:r w:rsidRPr="00205714">
              <w:rPr>
                <w:lang w:val="en-US"/>
              </w:rPr>
              <w:t>Individual practice in a private hospital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BFA60" w14:textId="77777777" w:rsidR="00AE5030" w:rsidRPr="00205714" w:rsidRDefault="004B007E" w:rsidP="00AE5030">
            <w:pPr>
              <w:pStyle w:val="Text"/>
              <w:ind w:left="283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r w:rsidR="002C7AAA">
              <w:rPr>
                <w:lang w:val="en-US"/>
              </w:rPr>
              <w:t xml:space="preserve"> </w:t>
            </w:r>
            <w:sdt>
              <w:sdtPr>
                <w:rPr>
                  <w:lang w:val="en-US"/>
                </w:rPr>
                <w:id w:val="-20301751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7AAA"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sdtContent>
            </w:sdt>
          </w:p>
        </w:tc>
      </w:tr>
      <w:tr w:rsidR="00E31624" w14:paraId="623599B1" w14:textId="77777777" w:rsidTr="00AD596B">
        <w:trPr>
          <w:cantSplit/>
        </w:trPr>
        <w:tc>
          <w:tcPr>
            <w:tcW w:w="6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DAC43" w14:textId="77777777" w:rsidR="00AE5030" w:rsidRPr="00205714" w:rsidRDefault="004B007E" w:rsidP="00AE5030">
            <w:pPr>
              <w:pStyle w:val="Text"/>
              <w:ind w:left="283"/>
              <w:rPr>
                <w:lang w:val="en-US"/>
              </w:rPr>
            </w:pPr>
            <w:r w:rsidRPr="00205714">
              <w:rPr>
                <w:lang w:val="en-US"/>
              </w:rPr>
              <w:t>Part of a local (public) hospital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670E3" w14:textId="77777777" w:rsidR="00AE5030" w:rsidRPr="00205714" w:rsidRDefault="004B007E" w:rsidP="00AE5030">
            <w:pPr>
              <w:pStyle w:val="Text"/>
              <w:ind w:left="283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r w:rsidR="002C7AAA">
              <w:rPr>
                <w:lang w:val="en-US"/>
              </w:rPr>
              <w:t xml:space="preserve"> </w:t>
            </w:r>
            <w:sdt>
              <w:sdtPr>
                <w:rPr>
                  <w:lang w:val="en-US"/>
                </w:rPr>
                <w:id w:val="18128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7AAA"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sdtContent>
            </w:sdt>
          </w:p>
        </w:tc>
      </w:tr>
      <w:tr w:rsidR="00E31624" w14:paraId="6E45FBD5" w14:textId="77777777" w:rsidTr="00AD596B">
        <w:trPr>
          <w:cantSplit/>
        </w:trPr>
        <w:tc>
          <w:tcPr>
            <w:tcW w:w="6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6046D" w14:textId="77777777" w:rsidR="00AE5030" w:rsidRPr="00205714" w:rsidRDefault="004B007E" w:rsidP="00AE5030">
            <w:pPr>
              <w:pStyle w:val="Text"/>
              <w:ind w:left="283"/>
              <w:rPr>
                <w:lang w:val="en-US"/>
              </w:rPr>
            </w:pPr>
            <w:r w:rsidRPr="00205714">
              <w:rPr>
                <w:lang w:val="en-US"/>
              </w:rPr>
              <w:t>Part of a regional general hospital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49D5F" w14:textId="77777777" w:rsidR="00AE5030" w:rsidRPr="00205714" w:rsidRDefault="004B007E" w:rsidP="00AE5030">
            <w:pPr>
              <w:pStyle w:val="Text"/>
              <w:ind w:left="283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r w:rsidR="002C7AAA">
              <w:rPr>
                <w:lang w:val="en-US"/>
              </w:rPr>
              <w:t xml:space="preserve"> </w:t>
            </w:r>
            <w:sdt>
              <w:sdtPr>
                <w:rPr>
                  <w:lang w:val="en-US"/>
                </w:rPr>
                <w:id w:val="-10288759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7AAA"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sdtContent>
            </w:sdt>
          </w:p>
        </w:tc>
      </w:tr>
      <w:tr w:rsidR="00E31624" w14:paraId="39EBA83F" w14:textId="77777777" w:rsidTr="00AD596B">
        <w:trPr>
          <w:cantSplit/>
        </w:trPr>
        <w:tc>
          <w:tcPr>
            <w:tcW w:w="6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B0EAC" w14:textId="77777777" w:rsidR="00AE5030" w:rsidRPr="00205714" w:rsidRDefault="004B007E" w:rsidP="00AE5030">
            <w:pPr>
              <w:pStyle w:val="Text"/>
              <w:ind w:left="283"/>
              <w:rPr>
                <w:lang w:val="en-US"/>
              </w:rPr>
            </w:pPr>
            <w:r w:rsidRPr="00205714">
              <w:rPr>
                <w:lang w:val="en-US"/>
              </w:rPr>
              <w:t>Part of a regional rehabilitation center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E8C5E" w14:textId="77777777" w:rsidR="00AE5030" w:rsidRPr="00205714" w:rsidRDefault="004B007E" w:rsidP="00AE5030">
            <w:pPr>
              <w:pStyle w:val="Text"/>
              <w:ind w:left="283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r w:rsidR="002C7AAA">
              <w:rPr>
                <w:lang w:val="en-US"/>
              </w:rPr>
              <w:t xml:space="preserve"> </w:t>
            </w:r>
            <w:sdt>
              <w:sdtPr>
                <w:rPr>
                  <w:lang w:val="en-US"/>
                </w:rPr>
                <w:id w:val="-1648588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7AAA"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sdtContent>
            </w:sdt>
          </w:p>
        </w:tc>
      </w:tr>
      <w:tr w:rsidR="00E31624" w14:paraId="077B6ED3" w14:textId="77777777" w:rsidTr="00AD596B">
        <w:trPr>
          <w:cantSplit/>
        </w:trPr>
        <w:tc>
          <w:tcPr>
            <w:tcW w:w="6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25846" w14:textId="77777777" w:rsidR="00AE5030" w:rsidRPr="00205714" w:rsidRDefault="004B007E" w:rsidP="00AE5030">
            <w:pPr>
              <w:pStyle w:val="Text"/>
              <w:ind w:left="283"/>
              <w:rPr>
                <w:lang w:val="en-US"/>
              </w:rPr>
            </w:pPr>
            <w:r w:rsidRPr="00205714">
              <w:rPr>
                <w:lang w:val="en-US"/>
              </w:rPr>
              <w:t>Part of a university hospital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131AD" w14:textId="77777777" w:rsidR="00AE5030" w:rsidRPr="00205714" w:rsidRDefault="004B007E" w:rsidP="00AE5030">
            <w:pPr>
              <w:pStyle w:val="Text"/>
              <w:ind w:left="283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r w:rsidR="002C7AAA">
              <w:rPr>
                <w:lang w:val="en-US"/>
              </w:rPr>
              <w:t xml:space="preserve"> </w:t>
            </w:r>
            <w:sdt>
              <w:sdtPr>
                <w:rPr>
                  <w:lang w:val="en-US"/>
                </w:rPr>
                <w:id w:val="1662738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7AAA"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sdtContent>
            </w:sdt>
          </w:p>
        </w:tc>
      </w:tr>
      <w:tr w:rsidR="00E31624" w14:paraId="2A5E7A47" w14:textId="77777777" w:rsidTr="00AD596B">
        <w:trPr>
          <w:cantSplit/>
        </w:trPr>
        <w:tc>
          <w:tcPr>
            <w:tcW w:w="6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7583D" w14:textId="77777777" w:rsidR="00AE5030" w:rsidRPr="00205714" w:rsidRDefault="004B007E" w:rsidP="00AE5030">
            <w:pPr>
              <w:pStyle w:val="Text"/>
              <w:ind w:left="283"/>
              <w:rPr>
                <w:lang w:val="en-US"/>
              </w:rPr>
            </w:pPr>
            <w:r w:rsidRPr="00205714">
              <w:rPr>
                <w:lang w:val="en-US"/>
              </w:rPr>
              <w:t>Part of a national hospital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0EFDB" w14:textId="77777777" w:rsidR="00AE5030" w:rsidRPr="00205714" w:rsidRDefault="004B007E" w:rsidP="00AE5030">
            <w:pPr>
              <w:pStyle w:val="Text"/>
              <w:ind w:left="283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r w:rsidR="002C7AAA">
              <w:rPr>
                <w:lang w:val="en-US"/>
              </w:rPr>
              <w:t xml:space="preserve"> </w:t>
            </w:r>
            <w:sdt>
              <w:sdtPr>
                <w:rPr>
                  <w:lang w:val="en-US"/>
                </w:rPr>
                <w:id w:val="-8868005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7AAA"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sdtContent>
            </w:sdt>
          </w:p>
        </w:tc>
      </w:tr>
    </w:tbl>
    <w:p w14:paraId="0585C7D8" w14:textId="77777777" w:rsidR="00751B7C" w:rsidRPr="00205714" w:rsidRDefault="004B007E" w:rsidP="00E62487">
      <w:pPr>
        <w:pStyle w:val="Text"/>
        <w:rPr>
          <w:lang w:val="en-US"/>
        </w:rPr>
      </w:pPr>
      <w:r w:rsidRPr="00205714">
        <w:rPr>
          <w:lang w:val="en-US"/>
        </w:rPr>
        <w:t>Comment:</w:t>
      </w:r>
    </w:p>
    <w:p w14:paraId="785058F8" w14:textId="77777777" w:rsidR="00751B7C" w:rsidRPr="00205714" w:rsidRDefault="004B007E" w:rsidP="00751B7C">
      <w:pPr>
        <w:pStyle w:val="Nagwek3"/>
        <w:rPr>
          <w:bCs w:val="0"/>
          <w:szCs w:val="24"/>
          <w:lang w:val="en-US"/>
        </w:rPr>
      </w:pPr>
      <w:r w:rsidRPr="00205714">
        <w:rPr>
          <w:bCs w:val="0"/>
          <w:szCs w:val="24"/>
          <w:lang w:val="en-US"/>
        </w:rPr>
        <w:t>Rehabilitation service type</w:t>
      </w:r>
    </w:p>
    <w:p w14:paraId="3D722871" w14:textId="77777777" w:rsidR="00107B21" w:rsidRPr="00205714" w:rsidRDefault="00107B21" w:rsidP="00107B21">
      <w:pPr>
        <w:pStyle w:val="Text"/>
        <w:rPr>
          <w:lang w:val="en-US"/>
        </w:rPr>
      </w:pPr>
    </w:p>
    <w:tbl>
      <w:tblPr>
        <w:tblW w:w="0" w:type="auto"/>
        <w:tblInd w:w="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04"/>
        <w:gridCol w:w="1466"/>
      </w:tblGrid>
      <w:tr w:rsidR="00E31624" w14:paraId="058F619B" w14:textId="77777777" w:rsidTr="009E37BF">
        <w:trPr>
          <w:cantSplit/>
        </w:trPr>
        <w:tc>
          <w:tcPr>
            <w:tcW w:w="6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644C0" w14:textId="77777777" w:rsidR="00107B21" w:rsidRPr="00205714" w:rsidRDefault="004B007E" w:rsidP="009E37BF">
            <w:pPr>
              <w:pStyle w:val="Text"/>
              <w:ind w:left="283"/>
              <w:rPr>
                <w:lang w:val="en-US"/>
              </w:rPr>
            </w:pPr>
            <w:r w:rsidRPr="00205714">
              <w:rPr>
                <w:lang w:val="en-US"/>
              </w:rPr>
              <w:t>Rehabilitation in acute care setting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86174" w14:textId="77777777" w:rsidR="00107B21" w:rsidRPr="00205714" w:rsidRDefault="004B007E" w:rsidP="009E37BF">
            <w:pPr>
              <w:pStyle w:val="Text"/>
              <w:ind w:left="283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sdt>
              <w:sdtPr>
                <w:rPr>
                  <w:lang w:val="en-US"/>
                </w:rPr>
                <w:id w:val="3624072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sdtContent>
            </w:sdt>
          </w:p>
        </w:tc>
      </w:tr>
      <w:tr w:rsidR="00E31624" w14:paraId="7E5DF13C" w14:textId="77777777" w:rsidTr="009E37BF">
        <w:trPr>
          <w:cantSplit/>
        </w:trPr>
        <w:tc>
          <w:tcPr>
            <w:tcW w:w="6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02F34" w14:textId="77777777" w:rsidR="00107B21" w:rsidRPr="00205714" w:rsidRDefault="004B007E" w:rsidP="009E37BF">
            <w:pPr>
              <w:pStyle w:val="Text"/>
              <w:ind w:left="283"/>
              <w:rPr>
                <w:lang w:val="en-US"/>
              </w:rPr>
            </w:pPr>
            <w:r w:rsidRPr="00205714">
              <w:rPr>
                <w:lang w:val="en-US"/>
              </w:rPr>
              <w:t>General post-acute rehabilitation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FCB0F" w14:textId="77777777" w:rsidR="00107B21" w:rsidRPr="00205714" w:rsidRDefault="004B007E" w:rsidP="009E37BF">
            <w:pPr>
              <w:pStyle w:val="Text"/>
              <w:ind w:left="283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sdt>
              <w:sdtPr>
                <w:rPr>
                  <w:lang w:val="en-US"/>
                </w:rPr>
                <w:id w:val="-18446198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sdtContent>
            </w:sdt>
          </w:p>
        </w:tc>
      </w:tr>
      <w:tr w:rsidR="00E31624" w14:paraId="26417884" w14:textId="77777777" w:rsidTr="009E37BF">
        <w:trPr>
          <w:cantSplit/>
        </w:trPr>
        <w:tc>
          <w:tcPr>
            <w:tcW w:w="6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C957C" w14:textId="77777777" w:rsidR="00107B21" w:rsidRPr="00205714" w:rsidRDefault="004B007E" w:rsidP="009E37BF">
            <w:pPr>
              <w:pStyle w:val="Text"/>
              <w:ind w:left="283"/>
              <w:rPr>
                <w:lang w:val="en-US"/>
              </w:rPr>
            </w:pPr>
            <w:r w:rsidRPr="00205714">
              <w:rPr>
                <w:lang w:val="en-US"/>
              </w:rPr>
              <w:t>Specialized post-acute rehabilitation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FBEA5" w14:textId="77777777" w:rsidR="00107B21" w:rsidRPr="00205714" w:rsidRDefault="004B007E" w:rsidP="009E37BF">
            <w:pPr>
              <w:pStyle w:val="Text"/>
              <w:ind w:left="283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sdt>
              <w:sdtPr>
                <w:rPr>
                  <w:lang w:val="en-US"/>
                </w:rPr>
                <w:id w:val="14134325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sdtContent>
            </w:sdt>
          </w:p>
        </w:tc>
      </w:tr>
      <w:tr w:rsidR="00E31624" w14:paraId="3D16627B" w14:textId="77777777" w:rsidTr="009E37BF">
        <w:trPr>
          <w:cantSplit/>
        </w:trPr>
        <w:tc>
          <w:tcPr>
            <w:tcW w:w="6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918C0" w14:textId="77777777" w:rsidR="00107B21" w:rsidRPr="00205714" w:rsidRDefault="004B007E" w:rsidP="009E37BF">
            <w:pPr>
              <w:pStyle w:val="Text"/>
              <w:ind w:left="283"/>
              <w:rPr>
                <w:lang w:val="en-US"/>
              </w:rPr>
            </w:pPr>
            <w:r w:rsidRPr="00205714">
              <w:rPr>
                <w:lang w:val="en-US"/>
              </w:rPr>
              <w:t>General outpatient rehabilitation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74B74" w14:textId="77777777" w:rsidR="00107B21" w:rsidRPr="00205714" w:rsidRDefault="004B007E" w:rsidP="009E37BF">
            <w:pPr>
              <w:pStyle w:val="Text"/>
              <w:ind w:left="283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sdt>
              <w:sdtPr>
                <w:rPr>
                  <w:lang w:val="en-US"/>
                </w:rPr>
                <w:id w:val="-15772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sdtContent>
            </w:sdt>
          </w:p>
        </w:tc>
      </w:tr>
      <w:tr w:rsidR="00E31624" w14:paraId="02184834" w14:textId="77777777" w:rsidTr="009E37BF">
        <w:trPr>
          <w:cantSplit/>
        </w:trPr>
        <w:tc>
          <w:tcPr>
            <w:tcW w:w="6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CCB26" w14:textId="77777777" w:rsidR="00107B21" w:rsidRPr="00205714" w:rsidRDefault="004B007E" w:rsidP="009E37BF">
            <w:pPr>
              <w:pStyle w:val="Text"/>
              <w:ind w:left="283"/>
              <w:rPr>
                <w:lang w:val="en-US"/>
              </w:rPr>
            </w:pPr>
            <w:r w:rsidRPr="00205714">
              <w:rPr>
                <w:lang w:val="en-US"/>
              </w:rPr>
              <w:t>Specialized outpatient rehabilitation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A28B4" w14:textId="77777777" w:rsidR="00107B21" w:rsidRPr="00205714" w:rsidRDefault="004B007E" w:rsidP="009E37BF">
            <w:pPr>
              <w:pStyle w:val="Text"/>
              <w:ind w:left="283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sdt>
              <w:sdtPr>
                <w:rPr>
                  <w:lang w:val="en-US"/>
                </w:rPr>
                <w:id w:val="12242579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sdtContent>
            </w:sdt>
          </w:p>
        </w:tc>
      </w:tr>
      <w:tr w:rsidR="00E31624" w14:paraId="17D69F41" w14:textId="77777777" w:rsidTr="009E37BF">
        <w:trPr>
          <w:cantSplit/>
        </w:trPr>
        <w:tc>
          <w:tcPr>
            <w:tcW w:w="6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698F3" w14:textId="77777777" w:rsidR="00107B21" w:rsidRPr="00205714" w:rsidRDefault="004B007E" w:rsidP="009E37BF">
            <w:pPr>
              <w:pStyle w:val="Text"/>
              <w:ind w:left="283"/>
              <w:rPr>
                <w:lang w:val="en-US"/>
              </w:rPr>
            </w:pPr>
            <w:r w:rsidRPr="00205714">
              <w:rPr>
                <w:lang w:val="en-US"/>
              </w:rPr>
              <w:t>General day rehabilitation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6ACF9" w14:textId="77777777" w:rsidR="00107B21" w:rsidRPr="00205714" w:rsidRDefault="004B007E" w:rsidP="009E37BF">
            <w:pPr>
              <w:pStyle w:val="Text"/>
              <w:ind w:left="283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sdt>
              <w:sdtPr>
                <w:rPr>
                  <w:lang w:val="en-US"/>
                </w:rPr>
                <w:id w:val="15923521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sdtContent>
            </w:sdt>
          </w:p>
        </w:tc>
      </w:tr>
      <w:tr w:rsidR="00E31624" w14:paraId="69E86806" w14:textId="77777777" w:rsidTr="009E37BF">
        <w:trPr>
          <w:cantSplit/>
        </w:trPr>
        <w:tc>
          <w:tcPr>
            <w:tcW w:w="6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84F71" w14:textId="77777777" w:rsidR="00107B21" w:rsidRPr="00205714" w:rsidRDefault="004B007E" w:rsidP="009E37BF">
            <w:pPr>
              <w:pStyle w:val="Text"/>
              <w:ind w:left="283"/>
              <w:rPr>
                <w:lang w:val="en-US"/>
              </w:rPr>
            </w:pPr>
            <w:r w:rsidRPr="00205714">
              <w:rPr>
                <w:lang w:val="en-US"/>
              </w:rPr>
              <w:lastRenderedPageBreak/>
              <w:t>Specialized day rehabilitation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C58D4" w14:textId="77777777" w:rsidR="00107B21" w:rsidRPr="00205714" w:rsidRDefault="004B007E" w:rsidP="009E37BF">
            <w:pPr>
              <w:pStyle w:val="Text"/>
              <w:ind w:left="283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sdt>
              <w:sdtPr>
                <w:rPr>
                  <w:lang w:val="en-US"/>
                </w:rPr>
                <w:id w:val="1571163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sdtContent>
            </w:sdt>
          </w:p>
        </w:tc>
      </w:tr>
      <w:tr w:rsidR="00E31624" w14:paraId="2AC47726" w14:textId="77777777" w:rsidTr="009E37BF">
        <w:trPr>
          <w:cantSplit/>
        </w:trPr>
        <w:tc>
          <w:tcPr>
            <w:tcW w:w="6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B9210" w14:textId="77777777" w:rsidR="00107B21" w:rsidRPr="00205714" w:rsidRDefault="004B007E" w:rsidP="009E37BF">
            <w:pPr>
              <w:pStyle w:val="Text"/>
              <w:ind w:left="283"/>
              <w:rPr>
                <w:lang w:val="en-US"/>
              </w:rPr>
            </w:pPr>
            <w:r w:rsidRPr="00205714">
              <w:rPr>
                <w:lang w:val="en-US"/>
              </w:rPr>
              <w:t>Vocational rehabilitation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F2828" w14:textId="77777777" w:rsidR="00107B21" w:rsidRPr="00205714" w:rsidRDefault="004B007E" w:rsidP="009E37BF">
            <w:pPr>
              <w:pStyle w:val="Text"/>
              <w:ind w:left="283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sdt>
              <w:sdtPr>
                <w:rPr>
                  <w:lang w:val="en-US"/>
                </w:rPr>
                <w:id w:val="-16839695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sdtContent>
            </w:sdt>
          </w:p>
        </w:tc>
      </w:tr>
      <w:tr w:rsidR="00E31624" w14:paraId="64399318" w14:textId="77777777" w:rsidTr="009E37BF">
        <w:trPr>
          <w:cantSplit/>
        </w:trPr>
        <w:tc>
          <w:tcPr>
            <w:tcW w:w="6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BC6DE" w14:textId="77777777" w:rsidR="00107B21" w:rsidRPr="00205714" w:rsidRDefault="004B007E" w:rsidP="009E37BF">
            <w:pPr>
              <w:pStyle w:val="Text"/>
              <w:ind w:left="283"/>
              <w:rPr>
                <w:lang w:val="en-US"/>
              </w:rPr>
            </w:pPr>
            <w:r w:rsidRPr="00205714">
              <w:rPr>
                <w:lang w:val="en-US"/>
              </w:rPr>
              <w:t>Rehabilitation in the community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9193A" w14:textId="77777777" w:rsidR="00107B21" w:rsidRPr="00205714" w:rsidRDefault="004B007E" w:rsidP="009E37BF">
            <w:pPr>
              <w:pStyle w:val="Text"/>
              <w:ind w:left="283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sdt>
              <w:sdtPr>
                <w:rPr>
                  <w:lang w:val="en-US"/>
                </w:rPr>
                <w:id w:val="5544358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sdtContent>
            </w:sdt>
          </w:p>
        </w:tc>
      </w:tr>
      <w:tr w:rsidR="00E31624" w14:paraId="554CD07A" w14:textId="77777777" w:rsidTr="009E37BF">
        <w:trPr>
          <w:cantSplit/>
        </w:trPr>
        <w:tc>
          <w:tcPr>
            <w:tcW w:w="6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CF56F" w14:textId="77777777" w:rsidR="00107B21" w:rsidRPr="00205714" w:rsidRDefault="004B007E" w:rsidP="009E37BF">
            <w:pPr>
              <w:pStyle w:val="Text"/>
              <w:ind w:left="283"/>
              <w:rPr>
                <w:lang w:val="en-US"/>
              </w:rPr>
            </w:pPr>
            <w:r w:rsidRPr="00205714">
              <w:rPr>
                <w:lang w:val="en-US"/>
              </w:rPr>
              <w:t>Rehabilitation at home (incl. nursing home)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06483" w14:textId="77777777" w:rsidR="00107B21" w:rsidRPr="00205714" w:rsidRDefault="004B007E" w:rsidP="009E37BF">
            <w:pPr>
              <w:pStyle w:val="Text"/>
              <w:ind w:left="283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sdt>
              <w:sdtPr>
                <w:rPr>
                  <w:lang w:val="en-US"/>
                </w:rPr>
                <w:id w:val="5345446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sdtContent>
            </w:sdt>
          </w:p>
        </w:tc>
      </w:tr>
      <w:tr w:rsidR="00E31624" w14:paraId="50919BA9" w14:textId="77777777" w:rsidTr="009E37BF">
        <w:trPr>
          <w:cantSplit/>
        </w:trPr>
        <w:tc>
          <w:tcPr>
            <w:tcW w:w="6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6BED2" w14:textId="77777777" w:rsidR="00107B21" w:rsidRPr="00205714" w:rsidRDefault="004B007E" w:rsidP="009E37BF">
            <w:pPr>
              <w:pStyle w:val="Text"/>
              <w:ind w:left="283"/>
              <w:rPr>
                <w:lang w:val="en-US"/>
              </w:rPr>
            </w:pPr>
            <w:r w:rsidRPr="00205714">
              <w:rPr>
                <w:lang w:val="en-US"/>
              </w:rPr>
              <w:t>Rehabilitation in health resorts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6AB5" w14:textId="77777777" w:rsidR="00107B21" w:rsidRPr="00205714" w:rsidRDefault="004B007E" w:rsidP="009E37BF">
            <w:pPr>
              <w:pStyle w:val="Text"/>
              <w:ind w:left="283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sdt>
              <w:sdtPr>
                <w:rPr>
                  <w:lang w:val="en-US"/>
                </w:rPr>
                <w:id w:val="16884862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sdtContent>
            </w:sdt>
          </w:p>
        </w:tc>
      </w:tr>
      <w:tr w:rsidR="00E31624" w14:paraId="01B7E666" w14:textId="77777777" w:rsidTr="009E37BF">
        <w:trPr>
          <w:cantSplit/>
        </w:trPr>
        <w:tc>
          <w:tcPr>
            <w:tcW w:w="6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D909C" w14:textId="77777777" w:rsidR="00107B21" w:rsidRPr="00205714" w:rsidRDefault="004B007E" w:rsidP="009E37BF">
            <w:pPr>
              <w:pStyle w:val="Text"/>
              <w:ind w:left="283"/>
              <w:rPr>
                <w:lang w:val="en-US"/>
              </w:rPr>
            </w:pPr>
            <w:r w:rsidRPr="00205714">
              <w:rPr>
                <w:lang w:val="en-US"/>
              </w:rPr>
              <w:t>Rehabilitation in primary care setting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1B84C" w14:textId="77777777" w:rsidR="00107B21" w:rsidRPr="00205714" w:rsidRDefault="004B007E" w:rsidP="009E37BF">
            <w:pPr>
              <w:pStyle w:val="Text"/>
              <w:ind w:left="283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sdt>
              <w:sdtPr>
                <w:rPr>
                  <w:lang w:val="en-US"/>
                </w:rPr>
                <w:id w:val="21409086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sdtContent>
            </w:sdt>
          </w:p>
        </w:tc>
      </w:tr>
      <w:tr w:rsidR="00E31624" w14:paraId="2A1BD681" w14:textId="77777777" w:rsidTr="009E37BF">
        <w:trPr>
          <w:cantSplit/>
        </w:trPr>
        <w:tc>
          <w:tcPr>
            <w:tcW w:w="6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E7FAB" w14:textId="77777777" w:rsidR="00107B21" w:rsidRPr="00205714" w:rsidRDefault="004B007E" w:rsidP="009E37BF">
            <w:pPr>
              <w:pStyle w:val="Text"/>
              <w:ind w:left="283"/>
              <w:jc w:val="left"/>
              <w:rPr>
                <w:lang w:val="en-US"/>
              </w:rPr>
            </w:pPr>
            <w:r w:rsidRPr="00205714">
              <w:rPr>
                <w:lang w:val="en-US"/>
              </w:rPr>
              <w:t>Rehabilitation for specific population groups with disability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487D5" w14:textId="77777777" w:rsidR="00107B21" w:rsidRPr="00205714" w:rsidRDefault="004B007E" w:rsidP="009E37BF">
            <w:pPr>
              <w:pStyle w:val="Text"/>
              <w:ind w:left="283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sdt>
              <w:sdtPr>
                <w:rPr>
                  <w:lang w:val="en-US"/>
                </w:rPr>
                <w:id w:val="-1388912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sdtContent>
            </w:sdt>
          </w:p>
        </w:tc>
      </w:tr>
      <w:tr w:rsidR="00E31624" w14:paraId="3CD26BFE" w14:textId="77777777" w:rsidTr="009E37BF">
        <w:trPr>
          <w:cantSplit/>
        </w:trPr>
        <w:tc>
          <w:tcPr>
            <w:tcW w:w="6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0DF25" w14:textId="77777777" w:rsidR="00107B21" w:rsidRPr="00205714" w:rsidRDefault="004B007E" w:rsidP="009E37BF">
            <w:pPr>
              <w:pStyle w:val="Text"/>
              <w:ind w:left="283"/>
              <w:rPr>
                <w:lang w:val="en-US"/>
              </w:rPr>
            </w:pPr>
            <w:r w:rsidRPr="00205714">
              <w:rPr>
                <w:lang w:val="en-US"/>
              </w:rPr>
              <w:t>Specialized life-long follow-up rehabilitation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D3E79" w14:textId="77777777" w:rsidR="00107B21" w:rsidRPr="00205714" w:rsidRDefault="004B007E" w:rsidP="009E37BF">
            <w:pPr>
              <w:pStyle w:val="Text"/>
              <w:ind w:left="283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sdt>
              <w:sdtPr>
                <w:rPr>
                  <w:lang w:val="en-US"/>
                </w:rPr>
                <w:id w:val="1410963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sdtContent>
            </w:sdt>
          </w:p>
        </w:tc>
      </w:tr>
      <w:tr w:rsidR="00E31624" w14:paraId="48CDC5DE" w14:textId="77777777" w:rsidTr="009E37BF">
        <w:trPr>
          <w:cantSplit/>
        </w:trPr>
        <w:tc>
          <w:tcPr>
            <w:tcW w:w="6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5C66A" w14:textId="77777777" w:rsidR="00107B21" w:rsidRPr="00205714" w:rsidRDefault="004B007E" w:rsidP="009E37BF">
            <w:pPr>
              <w:pStyle w:val="Text"/>
              <w:ind w:left="283"/>
              <w:rPr>
                <w:lang w:val="en-US"/>
              </w:rPr>
            </w:pPr>
            <w:r w:rsidRPr="00205714">
              <w:rPr>
                <w:lang w:val="en-US"/>
              </w:rPr>
              <w:t>Rehabilitation in social assistance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9BF53" w14:textId="77777777" w:rsidR="00107B21" w:rsidRPr="00205714" w:rsidRDefault="004B007E" w:rsidP="009E37BF">
            <w:pPr>
              <w:pStyle w:val="Text"/>
              <w:ind w:left="283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sdt>
              <w:sdtPr>
                <w:rPr>
                  <w:lang w:val="en-US"/>
                </w:rPr>
                <w:id w:val="-15368771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sdtContent>
            </w:sdt>
          </w:p>
        </w:tc>
      </w:tr>
    </w:tbl>
    <w:p w14:paraId="192CB316" w14:textId="77777777" w:rsidR="00751B7C" w:rsidRPr="00205714" w:rsidRDefault="004B007E" w:rsidP="00E62487">
      <w:pPr>
        <w:pStyle w:val="Text"/>
        <w:rPr>
          <w:lang w:val="en-US"/>
        </w:rPr>
      </w:pPr>
      <w:r w:rsidRPr="00205714">
        <w:rPr>
          <w:lang w:val="en-US"/>
        </w:rPr>
        <w:t>Comment:</w:t>
      </w:r>
    </w:p>
    <w:p w14:paraId="62DF19DF" w14:textId="77777777" w:rsidR="00751B7C" w:rsidRPr="00205714" w:rsidRDefault="004B007E" w:rsidP="00751B7C">
      <w:pPr>
        <w:pStyle w:val="Nagwek3"/>
        <w:rPr>
          <w:bCs w:val="0"/>
          <w:szCs w:val="24"/>
          <w:lang w:val="en-US"/>
        </w:rPr>
      </w:pPr>
      <w:bookmarkStart w:id="2" w:name="_Toc387335601"/>
      <w:r w:rsidRPr="00205714">
        <w:rPr>
          <w:bCs w:val="0"/>
          <w:szCs w:val="24"/>
          <w:lang w:val="en-US"/>
        </w:rPr>
        <w:t>Clinical approach</w:t>
      </w:r>
      <w:bookmarkEnd w:id="2"/>
    </w:p>
    <w:p w14:paraId="23F079C6" w14:textId="77777777" w:rsidR="00751B7C" w:rsidRPr="00205714" w:rsidRDefault="00751B7C" w:rsidP="00E62487">
      <w:pPr>
        <w:pStyle w:val="Text"/>
        <w:rPr>
          <w:lang w:val="en-US"/>
        </w:rPr>
      </w:pPr>
    </w:p>
    <w:tbl>
      <w:tblPr>
        <w:tblW w:w="0" w:type="auto"/>
        <w:tblInd w:w="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05"/>
        <w:gridCol w:w="1465"/>
      </w:tblGrid>
      <w:tr w:rsidR="00E31624" w14:paraId="13BCC33D" w14:textId="77777777" w:rsidTr="00AD596B">
        <w:trPr>
          <w:cantSplit/>
        </w:trPr>
        <w:tc>
          <w:tcPr>
            <w:tcW w:w="6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C5AC6" w14:textId="77777777" w:rsidR="00751B7C" w:rsidRPr="00205714" w:rsidRDefault="004B007E" w:rsidP="001E6614">
            <w:pPr>
              <w:pStyle w:val="Text"/>
              <w:ind w:left="283"/>
              <w:rPr>
                <w:lang w:val="en-US"/>
              </w:rPr>
            </w:pPr>
            <w:proofErr w:type="spellStart"/>
            <w:r w:rsidRPr="00205714">
              <w:rPr>
                <w:lang w:val="en-US"/>
              </w:rPr>
              <w:t>Uniprofessional</w:t>
            </w:r>
            <w:proofErr w:type="spellEnd"/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34076" w14:textId="77777777" w:rsidR="00751B7C" w:rsidRPr="00205714" w:rsidRDefault="004B007E" w:rsidP="001E6614">
            <w:pPr>
              <w:pStyle w:val="Text"/>
              <w:ind w:left="283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sdt>
              <w:sdtPr>
                <w:rPr>
                  <w:lang w:val="en-US"/>
                </w:rPr>
                <w:id w:val="4728044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sdtContent>
            </w:sdt>
          </w:p>
        </w:tc>
      </w:tr>
      <w:tr w:rsidR="00E31624" w14:paraId="2E16B056" w14:textId="77777777" w:rsidTr="00AD596B">
        <w:trPr>
          <w:cantSplit/>
        </w:trPr>
        <w:tc>
          <w:tcPr>
            <w:tcW w:w="6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AC2DE" w14:textId="77777777" w:rsidR="00751B7C" w:rsidRPr="00205714" w:rsidRDefault="004B007E" w:rsidP="001E6614">
            <w:pPr>
              <w:pStyle w:val="Text"/>
              <w:ind w:left="283"/>
              <w:rPr>
                <w:lang w:val="en-US"/>
              </w:rPr>
            </w:pPr>
            <w:r w:rsidRPr="00205714">
              <w:rPr>
                <w:lang w:val="en-US"/>
              </w:rPr>
              <w:t>Multiprofessional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291F9" w14:textId="77777777" w:rsidR="00751B7C" w:rsidRPr="00205714" w:rsidRDefault="004B007E" w:rsidP="001E6614">
            <w:pPr>
              <w:pStyle w:val="Text"/>
              <w:ind w:left="283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sdt>
              <w:sdtPr>
                <w:rPr>
                  <w:lang w:val="en-US"/>
                </w:rPr>
                <w:id w:val="-10790453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sdtContent>
            </w:sdt>
          </w:p>
        </w:tc>
      </w:tr>
    </w:tbl>
    <w:p w14:paraId="37779388" w14:textId="77777777" w:rsidR="00751B7C" w:rsidRPr="00205714" w:rsidRDefault="004B007E" w:rsidP="00E62487">
      <w:pPr>
        <w:pStyle w:val="Text"/>
        <w:rPr>
          <w:lang w:val="en-US"/>
        </w:rPr>
      </w:pPr>
      <w:r w:rsidRPr="00205714">
        <w:rPr>
          <w:lang w:val="en-US"/>
        </w:rPr>
        <w:t>Comment:</w:t>
      </w:r>
    </w:p>
    <w:p w14:paraId="01639C68" w14:textId="77777777" w:rsidR="00751B7C" w:rsidRPr="00205714" w:rsidRDefault="004B007E" w:rsidP="00751B7C">
      <w:pPr>
        <w:pStyle w:val="Nagwek3"/>
        <w:rPr>
          <w:bCs w:val="0"/>
          <w:szCs w:val="24"/>
          <w:lang w:val="en-US"/>
        </w:rPr>
      </w:pPr>
      <w:bookmarkStart w:id="3" w:name="_Toc387335602"/>
      <w:r w:rsidRPr="00205714">
        <w:rPr>
          <w:bCs w:val="0"/>
          <w:szCs w:val="24"/>
          <w:lang w:val="en-US"/>
        </w:rPr>
        <w:t>Facilit</w:t>
      </w:r>
      <w:bookmarkEnd w:id="3"/>
      <w:r w:rsidR="00DC1B94" w:rsidRPr="00205714">
        <w:rPr>
          <w:bCs w:val="0"/>
          <w:szCs w:val="24"/>
          <w:lang w:val="en-US"/>
        </w:rPr>
        <w:t>y</w:t>
      </w:r>
    </w:p>
    <w:p w14:paraId="6573E6A5" w14:textId="77777777" w:rsidR="00751B7C" w:rsidRPr="00205714" w:rsidRDefault="00751B7C" w:rsidP="00E62487">
      <w:pPr>
        <w:pStyle w:val="Text"/>
        <w:rPr>
          <w:lang w:val="en-US"/>
        </w:rPr>
      </w:pPr>
    </w:p>
    <w:tbl>
      <w:tblPr>
        <w:tblW w:w="0" w:type="auto"/>
        <w:tblInd w:w="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04"/>
        <w:gridCol w:w="1466"/>
      </w:tblGrid>
      <w:tr w:rsidR="00E31624" w14:paraId="608D3A7A" w14:textId="77777777" w:rsidTr="00AD596B">
        <w:trPr>
          <w:cantSplit/>
        </w:trPr>
        <w:tc>
          <w:tcPr>
            <w:tcW w:w="8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42FDF" w14:textId="77777777" w:rsidR="00751B7C" w:rsidRPr="00205714" w:rsidRDefault="004B007E" w:rsidP="001E6614">
            <w:pPr>
              <w:pStyle w:val="Text"/>
              <w:ind w:left="283"/>
              <w:rPr>
                <w:lang w:val="en-US"/>
              </w:rPr>
            </w:pPr>
            <w:r w:rsidRPr="00205714">
              <w:rPr>
                <w:lang w:val="en-US"/>
              </w:rPr>
              <w:t xml:space="preserve">Does your </w:t>
            </w:r>
            <w:r w:rsidR="00F82708" w:rsidRPr="00205714">
              <w:rPr>
                <w:lang w:val="en-US"/>
              </w:rPr>
              <w:t>program</w:t>
            </w:r>
            <w:r w:rsidRPr="00205714">
              <w:rPr>
                <w:lang w:val="en-US"/>
              </w:rPr>
              <w:t xml:space="preserve"> have a designated space for:</w:t>
            </w:r>
          </w:p>
        </w:tc>
      </w:tr>
      <w:tr w:rsidR="00E31624" w14:paraId="39657360" w14:textId="77777777" w:rsidTr="00AD596B">
        <w:trPr>
          <w:cantSplit/>
        </w:trPr>
        <w:tc>
          <w:tcPr>
            <w:tcW w:w="6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94A91" w14:textId="77777777" w:rsidR="00751B7C" w:rsidRPr="00205714" w:rsidRDefault="004B007E" w:rsidP="001E6614">
            <w:pPr>
              <w:pStyle w:val="Text"/>
              <w:ind w:left="283"/>
              <w:rPr>
                <w:lang w:val="en-US"/>
              </w:rPr>
            </w:pPr>
            <w:r w:rsidRPr="00205714">
              <w:rPr>
                <w:lang w:val="en-US"/>
              </w:rPr>
              <w:t>For assessments and consultations?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E53E5" w14:textId="77777777" w:rsidR="00751B7C" w:rsidRPr="00205714" w:rsidRDefault="004B007E" w:rsidP="001E6614">
            <w:pPr>
              <w:pStyle w:val="Text"/>
              <w:ind w:left="283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sdt>
              <w:sdtPr>
                <w:rPr>
                  <w:lang w:val="en-US"/>
                </w:rPr>
                <w:id w:val="4687077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sdtContent>
            </w:sdt>
          </w:p>
        </w:tc>
      </w:tr>
      <w:tr w:rsidR="00E31624" w14:paraId="557D7FFD" w14:textId="77777777" w:rsidTr="00AD596B">
        <w:trPr>
          <w:cantSplit/>
        </w:trPr>
        <w:tc>
          <w:tcPr>
            <w:tcW w:w="6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7F508" w14:textId="77777777" w:rsidR="00751B7C" w:rsidRPr="00205714" w:rsidRDefault="004B007E" w:rsidP="001E6614">
            <w:pPr>
              <w:pStyle w:val="Text"/>
              <w:ind w:left="283"/>
              <w:rPr>
                <w:lang w:val="en-US"/>
              </w:rPr>
            </w:pPr>
            <w:r w:rsidRPr="00205714">
              <w:rPr>
                <w:lang w:val="en-US"/>
              </w:rPr>
              <w:t xml:space="preserve">For an ambulatory or day care </w:t>
            </w:r>
            <w:r w:rsidR="00F82708" w:rsidRPr="00205714">
              <w:rPr>
                <w:lang w:val="en-US"/>
              </w:rPr>
              <w:t>program</w:t>
            </w:r>
            <w:r w:rsidRPr="00205714">
              <w:rPr>
                <w:lang w:val="en-US"/>
              </w:rPr>
              <w:t>?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FEE80" w14:textId="77777777" w:rsidR="00751B7C" w:rsidRPr="00205714" w:rsidRDefault="004B007E" w:rsidP="001E6614">
            <w:pPr>
              <w:pStyle w:val="Text"/>
              <w:ind w:left="283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sdt>
              <w:sdtPr>
                <w:rPr>
                  <w:lang w:val="en-US"/>
                </w:rPr>
                <w:id w:val="-1952276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sdtContent>
            </w:sdt>
          </w:p>
        </w:tc>
      </w:tr>
      <w:tr w:rsidR="00E31624" w14:paraId="0A988FC4" w14:textId="77777777" w:rsidTr="00AD596B">
        <w:trPr>
          <w:cantSplit/>
        </w:trPr>
        <w:tc>
          <w:tcPr>
            <w:tcW w:w="6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3DE6F" w14:textId="77777777" w:rsidR="00751B7C" w:rsidRPr="00205714" w:rsidRDefault="004B007E" w:rsidP="001E6614">
            <w:pPr>
              <w:pStyle w:val="Text"/>
              <w:ind w:left="283"/>
              <w:rPr>
                <w:lang w:val="en-US"/>
              </w:rPr>
            </w:pPr>
            <w:r w:rsidRPr="00205714">
              <w:rPr>
                <w:lang w:val="en-US"/>
              </w:rPr>
              <w:t>For inpatient beds?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913C8" w14:textId="77777777" w:rsidR="00751B7C" w:rsidRPr="00205714" w:rsidRDefault="004B007E" w:rsidP="001E6614">
            <w:pPr>
              <w:pStyle w:val="Text"/>
              <w:ind w:left="283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sdt>
              <w:sdtPr>
                <w:rPr>
                  <w:lang w:val="en-US"/>
                </w:rPr>
                <w:id w:val="1156644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sdtContent>
            </w:sdt>
          </w:p>
        </w:tc>
      </w:tr>
      <w:tr w:rsidR="00E31624" w14:paraId="06B69225" w14:textId="77777777" w:rsidTr="00AD596B">
        <w:trPr>
          <w:cantSplit/>
        </w:trPr>
        <w:tc>
          <w:tcPr>
            <w:tcW w:w="6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FF6D9" w14:textId="77777777" w:rsidR="00751B7C" w:rsidRPr="00205714" w:rsidRDefault="004B007E" w:rsidP="001E6614">
            <w:pPr>
              <w:pStyle w:val="Text"/>
              <w:ind w:left="283"/>
              <w:rPr>
                <w:lang w:val="en-US"/>
              </w:rPr>
            </w:pPr>
            <w:r w:rsidRPr="00205714">
              <w:rPr>
                <w:lang w:val="en-US"/>
              </w:rPr>
              <w:t>For therapeutic exercises?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D8F7D" w14:textId="77777777" w:rsidR="00751B7C" w:rsidRPr="00205714" w:rsidRDefault="004B007E" w:rsidP="001E6614">
            <w:pPr>
              <w:pStyle w:val="Text"/>
              <w:ind w:left="283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sdt>
              <w:sdtPr>
                <w:rPr>
                  <w:lang w:val="en-US"/>
                </w:rPr>
                <w:id w:val="20606641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sdtContent>
            </w:sdt>
          </w:p>
        </w:tc>
      </w:tr>
      <w:tr w:rsidR="00E31624" w14:paraId="12493F9E" w14:textId="77777777" w:rsidTr="00AD596B">
        <w:trPr>
          <w:cantSplit/>
        </w:trPr>
        <w:tc>
          <w:tcPr>
            <w:tcW w:w="6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13FDA" w14:textId="77777777" w:rsidR="00751B7C" w:rsidRPr="00205714" w:rsidRDefault="004B007E" w:rsidP="001E6614">
            <w:pPr>
              <w:pStyle w:val="Text"/>
              <w:ind w:left="283"/>
              <w:rPr>
                <w:lang w:val="en-US"/>
              </w:rPr>
            </w:pPr>
            <w:r w:rsidRPr="00205714">
              <w:rPr>
                <w:lang w:val="en-US"/>
              </w:rPr>
              <w:t>For training in independence and daily living?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B60B2" w14:textId="77777777" w:rsidR="00751B7C" w:rsidRPr="00205714" w:rsidRDefault="004B007E" w:rsidP="001E6614">
            <w:pPr>
              <w:pStyle w:val="Text"/>
              <w:ind w:left="283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sdt>
              <w:sdtPr>
                <w:rPr>
                  <w:lang w:val="en-US"/>
                </w:rPr>
                <w:id w:val="1456678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sdtContent>
            </w:sdt>
          </w:p>
        </w:tc>
      </w:tr>
      <w:tr w:rsidR="00E31624" w14:paraId="624D6AE2" w14:textId="77777777" w:rsidTr="00AD596B">
        <w:trPr>
          <w:cantSplit/>
        </w:trPr>
        <w:tc>
          <w:tcPr>
            <w:tcW w:w="6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A57A8" w14:textId="77777777" w:rsidR="00751B7C" w:rsidRPr="00205714" w:rsidRDefault="004B007E" w:rsidP="001E6614">
            <w:pPr>
              <w:pStyle w:val="Text"/>
              <w:ind w:left="283"/>
              <w:rPr>
                <w:lang w:val="en-US"/>
              </w:rPr>
            </w:pPr>
            <w:r w:rsidRPr="00205714">
              <w:rPr>
                <w:lang w:val="en-US"/>
              </w:rPr>
              <w:t>For vocational and/or recreational activities?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197E7" w14:textId="77777777" w:rsidR="00751B7C" w:rsidRPr="00205714" w:rsidRDefault="004B007E" w:rsidP="001E6614">
            <w:pPr>
              <w:pStyle w:val="Text"/>
              <w:ind w:left="283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sdt>
              <w:sdtPr>
                <w:rPr>
                  <w:lang w:val="en-US"/>
                </w:rPr>
                <w:id w:val="141545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sdtContent>
            </w:sdt>
          </w:p>
        </w:tc>
      </w:tr>
    </w:tbl>
    <w:p w14:paraId="31A02696" w14:textId="2C8DCE4B" w:rsidR="002704F6" w:rsidRPr="00205714" w:rsidRDefault="004B007E" w:rsidP="002704F6">
      <w:pPr>
        <w:pStyle w:val="Text"/>
        <w:rPr>
          <w:lang w:val="en-US"/>
        </w:rPr>
      </w:pPr>
      <w:r w:rsidRPr="00205714">
        <w:rPr>
          <w:lang w:val="en-US"/>
        </w:rPr>
        <w:t>Comment:</w:t>
      </w:r>
    </w:p>
    <w:p w14:paraId="57F2F1FD" w14:textId="77777777" w:rsidR="0004344F" w:rsidRPr="00205714" w:rsidRDefault="004B007E" w:rsidP="0004344F">
      <w:pPr>
        <w:pStyle w:val="Nagwek2"/>
        <w:rPr>
          <w:lang w:val="en-US"/>
        </w:rPr>
      </w:pPr>
      <w:bookmarkStart w:id="4" w:name="_Toc387335603"/>
      <w:r w:rsidRPr="00205714">
        <w:rPr>
          <w:lang w:val="en-US"/>
        </w:rPr>
        <w:t>Target population</w:t>
      </w:r>
      <w:bookmarkEnd w:id="4"/>
    </w:p>
    <w:p w14:paraId="1E3A4AAF" w14:textId="77777777" w:rsidR="0004344F" w:rsidRPr="00205714" w:rsidRDefault="004B007E" w:rsidP="0004344F">
      <w:pPr>
        <w:pStyle w:val="Nagwek3"/>
        <w:rPr>
          <w:lang w:val="en-US"/>
        </w:rPr>
      </w:pPr>
      <w:bookmarkStart w:id="5" w:name="_Toc387335604"/>
      <w:r w:rsidRPr="00205714">
        <w:rPr>
          <w:lang w:val="en-US"/>
        </w:rPr>
        <w:t>Inclusion criteria</w:t>
      </w:r>
      <w:bookmarkEnd w:id="5"/>
    </w:p>
    <w:p w14:paraId="3D4FD1E6" w14:textId="77777777" w:rsidR="002B3360" w:rsidRPr="00205714" w:rsidRDefault="002B3360" w:rsidP="002B3360">
      <w:pPr>
        <w:pStyle w:val="Text"/>
        <w:rPr>
          <w:lang w:val="en-US"/>
        </w:rPr>
      </w:pPr>
    </w:p>
    <w:tbl>
      <w:tblPr>
        <w:tblW w:w="0" w:type="auto"/>
        <w:tblInd w:w="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070"/>
      </w:tblGrid>
      <w:tr w:rsidR="00E31624" w14:paraId="23895690" w14:textId="77777777" w:rsidTr="009E37BF">
        <w:trPr>
          <w:cantSplit/>
        </w:trPr>
        <w:tc>
          <w:tcPr>
            <w:tcW w:w="8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4327B" w14:textId="77777777" w:rsidR="002B3360" w:rsidRPr="00205714" w:rsidRDefault="002B3360" w:rsidP="009E37BF">
            <w:pPr>
              <w:pStyle w:val="Text"/>
              <w:ind w:left="283"/>
              <w:rPr>
                <w:lang w:val="en-US"/>
              </w:rPr>
            </w:pPr>
          </w:p>
          <w:p w14:paraId="7F816EEC" w14:textId="77777777" w:rsidR="002B3360" w:rsidRPr="00205714" w:rsidRDefault="002B3360" w:rsidP="009E37BF">
            <w:pPr>
              <w:pStyle w:val="Text"/>
              <w:ind w:left="283"/>
              <w:rPr>
                <w:lang w:val="en-US"/>
              </w:rPr>
            </w:pPr>
          </w:p>
        </w:tc>
      </w:tr>
    </w:tbl>
    <w:p w14:paraId="66CA8B7B" w14:textId="77777777" w:rsidR="0004344F" w:rsidRPr="00205714" w:rsidRDefault="004B007E" w:rsidP="0004344F">
      <w:pPr>
        <w:pStyle w:val="Nagwek3"/>
        <w:rPr>
          <w:lang w:val="en-US"/>
        </w:rPr>
      </w:pPr>
      <w:bookmarkStart w:id="6" w:name="_Toc387335605"/>
      <w:r w:rsidRPr="00205714">
        <w:rPr>
          <w:lang w:val="en-US"/>
        </w:rPr>
        <w:t>Criteria for refusal</w:t>
      </w:r>
      <w:bookmarkEnd w:id="6"/>
    </w:p>
    <w:p w14:paraId="0355DE3B" w14:textId="77777777" w:rsidR="002B3360" w:rsidRPr="00205714" w:rsidRDefault="002B3360" w:rsidP="002B3360">
      <w:pPr>
        <w:pStyle w:val="Text"/>
        <w:rPr>
          <w:lang w:val="en-US"/>
        </w:rPr>
      </w:pPr>
    </w:p>
    <w:tbl>
      <w:tblPr>
        <w:tblW w:w="0" w:type="auto"/>
        <w:tblInd w:w="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070"/>
      </w:tblGrid>
      <w:tr w:rsidR="00E31624" w14:paraId="0D7FBEA9" w14:textId="77777777" w:rsidTr="009E37BF">
        <w:trPr>
          <w:cantSplit/>
        </w:trPr>
        <w:tc>
          <w:tcPr>
            <w:tcW w:w="8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B2A2B" w14:textId="77777777" w:rsidR="002B3360" w:rsidRPr="00205714" w:rsidRDefault="002B3360" w:rsidP="009E37BF">
            <w:pPr>
              <w:pStyle w:val="Text"/>
              <w:ind w:left="283"/>
              <w:rPr>
                <w:lang w:val="en-US"/>
              </w:rPr>
            </w:pPr>
          </w:p>
          <w:p w14:paraId="48CD77F5" w14:textId="77777777" w:rsidR="002B3360" w:rsidRPr="00205714" w:rsidRDefault="002B3360" w:rsidP="009E37BF">
            <w:pPr>
              <w:pStyle w:val="Text"/>
              <w:ind w:left="283"/>
              <w:rPr>
                <w:lang w:val="en-US"/>
              </w:rPr>
            </w:pPr>
          </w:p>
        </w:tc>
      </w:tr>
    </w:tbl>
    <w:p w14:paraId="78C205E6" w14:textId="77777777" w:rsidR="00E55405" w:rsidRPr="00205714" w:rsidRDefault="004B007E" w:rsidP="00E55405">
      <w:pPr>
        <w:pStyle w:val="Nagwek3"/>
        <w:rPr>
          <w:lang w:val="en-US"/>
        </w:rPr>
      </w:pPr>
      <w:bookmarkStart w:id="7" w:name="_Toc387335606"/>
      <w:r w:rsidRPr="00205714">
        <w:rPr>
          <w:lang w:val="en-US"/>
        </w:rPr>
        <w:lastRenderedPageBreak/>
        <w:t>Patients referrals</w:t>
      </w:r>
      <w:bookmarkEnd w:id="7"/>
    </w:p>
    <w:p w14:paraId="466944B6" w14:textId="77777777" w:rsidR="009C0D3C" w:rsidRPr="00205714" w:rsidRDefault="009C0D3C" w:rsidP="00E62487">
      <w:pPr>
        <w:pStyle w:val="Text"/>
        <w:rPr>
          <w:lang w:val="en-US"/>
        </w:rPr>
      </w:pPr>
    </w:p>
    <w:tbl>
      <w:tblPr>
        <w:tblW w:w="0" w:type="auto"/>
        <w:tblInd w:w="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05"/>
        <w:gridCol w:w="1465"/>
      </w:tblGrid>
      <w:tr w:rsidR="00E31624" w14:paraId="4326B655" w14:textId="77777777" w:rsidTr="00AD596B">
        <w:trPr>
          <w:cantSplit/>
        </w:trPr>
        <w:tc>
          <w:tcPr>
            <w:tcW w:w="6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DD335" w14:textId="77777777" w:rsidR="009C0D3C" w:rsidRPr="00205714" w:rsidRDefault="004B007E" w:rsidP="001E6614">
            <w:pPr>
              <w:pStyle w:val="Text"/>
              <w:ind w:left="283"/>
              <w:rPr>
                <w:lang w:val="en-US"/>
              </w:rPr>
            </w:pPr>
            <w:r w:rsidRPr="00205714">
              <w:rPr>
                <w:lang w:val="en-US"/>
              </w:rPr>
              <w:t xml:space="preserve">Direct access to the PRM </w:t>
            </w:r>
            <w:r w:rsidR="00F82708" w:rsidRPr="00205714">
              <w:rPr>
                <w:lang w:val="en-US"/>
              </w:rPr>
              <w:t>program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C70F9" w14:textId="77777777" w:rsidR="009C0D3C" w:rsidRPr="00205714" w:rsidRDefault="004B007E" w:rsidP="001E6614">
            <w:pPr>
              <w:pStyle w:val="Text"/>
              <w:ind w:left="283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sdt>
              <w:sdtPr>
                <w:rPr>
                  <w:lang w:val="en-US"/>
                </w:rPr>
                <w:id w:val="-2452626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sdtContent>
            </w:sdt>
          </w:p>
        </w:tc>
      </w:tr>
      <w:tr w:rsidR="00E31624" w14:paraId="4E087DC2" w14:textId="77777777" w:rsidTr="00AD596B">
        <w:trPr>
          <w:cantSplit/>
        </w:trPr>
        <w:tc>
          <w:tcPr>
            <w:tcW w:w="6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DA55C" w14:textId="77777777" w:rsidR="009C0D3C" w:rsidRPr="00205714" w:rsidRDefault="004B007E" w:rsidP="001E6614">
            <w:pPr>
              <w:pStyle w:val="Text"/>
              <w:ind w:left="283"/>
              <w:rPr>
                <w:lang w:val="en-US"/>
              </w:rPr>
            </w:pPr>
            <w:r w:rsidRPr="00205714">
              <w:rPr>
                <w:lang w:val="en-US"/>
              </w:rPr>
              <w:t>Referral from general practitioners</w:t>
            </w:r>
            <w:r w:rsidR="006803DB" w:rsidRPr="00205714">
              <w:rPr>
                <w:lang w:val="en-US"/>
              </w:rPr>
              <w:t xml:space="preserve"> in the community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D8307" w14:textId="77777777" w:rsidR="009C0D3C" w:rsidRPr="00205714" w:rsidRDefault="004B007E" w:rsidP="001E6614">
            <w:pPr>
              <w:pStyle w:val="Text"/>
              <w:ind w:left="283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sdt>
              <w:sdtPr>
                <w:rPr>
                  <w:lang w:val="en-US"/>
                </w:rPr>
                <w:id w:val="-20776548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sdtContent>
            </w:sdt>
          </w:p>
        </w:tc>
      </w:tr>
      <w:tr w:rsidR="00E31624" w14:paraId="7E8FCF86" w14:textId="77777777" w:rsidTr="00AD596B">
        <w:trPr>
          <w:cantSplit/>
        </w:trPr>
        <w:tc>
          <w:tcPr>
            <w:tcW w:w="6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49A1" w14:textId="77777777" w:rsidR="009C0D3C" w:rsidRPr="00205714" w:rsidRDefault="004B007E" w:rsidP="001E6614">
            <w:pPr>
              <w:pStyle w:val="Text"/>
              <w:ind w:left="283"/>
              <w:rPr>
                <w:lang w:val="en-US"/>
              </w:rPr>
            </w:pPr>
            <w:r w:rsidRPr="00205714">
              <w:rPr>
                <w:lang w:val="en-US"/>
              </w:rPr>
              <w:t xml:space="preserve">Referral from </w:t>
            </w:r>
            <w:r w:rsidR="00163EF7" w:rsidRPr="00205714">
              <w:rPr>
                <w:lang w:val="en-US"/>
              </w:rPr>
              <w:t>medical staff in acute department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E6A45" w14:textId="77777777" w:rsidR="009C0D3C" w:rsidRPr="00205714" w:rsidRDefault="004B007E" w:rsidP="001E6614">
            <w:pPr>
              <w:pStyle w:val="Text"/>
              <w:ind w:left="283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sdt>
              <w:sdtPr>
                <w:rPr>
                  <w:lang w:val="en-US"/>
                </w:rPr>
                <w:id w:val="-2140859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sdtContent>
            </w:sdt>
          </w:p>
        </w:tc>
      </w:tr>
      <w:tr w:rsidR="00E31624" w14:paraId="4221F16D" w14:textId="77777777" w:rsidTr="00AD596B">
        <w:trPr>
          <w:cantSplit/>
        </w:trPr>
        <w:tc>
          <w:tcPr>
            <w:tcW w:w="6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94EA0" w14:textId="77777777" w:rsidR="009C0D3C" w:rsidRPr="00205714" w:rsidRDefault="004B007E" w:rsidP="001E6614">
            <w:pPr>
              <w:pStyle w:val="Text"/>
              <w:ind w:left="283"/>
              <w:rPr>
                <w:lang w:val="en-US"/>
              </w:rPr>
            </w:pPr>
            <w:r w:rsidRPr="00205714">
              <w:rPr>
                <w:lang w:val="en-US"/>
              </w:rPr>
              <w:t xml:space="preserve">Referral from </w:t>
            </w:r>
            <w:r w:rsidR="00163EF7" w:rsidRPr="00205714">
              <w:rPr>
                <w:lang w:val="en-US"/>
              </w:rPr>
              <w:t>a</w:t>
            </w:r>
            <w:r w:rsidRPr="00205714">
              <w:rPr>
                <w:lang w:val="en-US"/>
              </w:rPr>
              <w:t xml:space="preserve"> PRM</w:t>
            </w:r>
            <w:r w:rsidR="00163EF7" w:rsidRPr="00205714">
              <w:rPr>
                <w:lang w:val="en-US"/>
              </w:rPr>
              <w:t xml:space="preserve"> specialist consultant in an acute department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A2F35" w14:textId="77777777" w:rsidR="009C0D3C" w:rsidRPr="00205714" w:rsidRDefault="004B007E" w:rsidP="001E6614">
            <w:pPr>
              <w:pStyle w:val="Text"/>
              <w:ind w:left="283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sdt>
              <w:sdtPr>
                <w:rPr>
                  <w:lang w:val="en-US"/>
                </w:rPr>
                <w:id w:val="-10419069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sdtContent>
            </w:sdt>
          </w:p>
        </w:tc>
      </w:tr>
      <w:tr w:rsidR="00E31624" w14:paraId="170A2663" w14:textId="77777777" w:rsidTr="00AD596B">
        <w:trPr>
          <w:cantSplit/>
        </w:trPr>
        <w:tc>
          <w:tcPr>
            <w:tcW w:w="6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7AF07" w14:textId="77777777" w:rsidR="00163EF7" w:rsidRPr="00205714" w:rsidRDefault="004B007E" w:rsidP="00163EF7">
            <w:pPr>
              <w:pStyle w:val="Text"/>
              <w:ind w:left="283"/>
              <w:rPr>
                <w:lang w:val="en-US"/>
              </w:rPr>
            </w:pPr>
            <w:r w:rsidRPr="00205714">
              <w:rPr>
                <w:lang w:val="en-US"/>
              </w:rPr>
              <w:t>Referral from other specialists (doctors, physiotherapists, occupational therapists nurses etc.)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25D83" w14:textId="77777777" w:rsidR="00163EF7" w:rsidRPr="00205714" w:rsidRDefault="004B007E" w:rsidP="00163EF7">
            <w:pPr>
              <w:pStyle w:val="Text"/>
              <w:ind w:left="283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sdt>
              <w:sdtPr>
                <w:rPr>
                  <w:lang w:val="en-US"/>
                </w:rPr>
                <w:id w:val="-10936253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sdtContent>
            </w:sdt>
          </w:p>
        </w:tc>
      </w:tr>
    </w:tbl>
    <w:p w14:paraId="7B6F557D" w14:textId="77777777" w:rsidR="00E55405" w:rsidRPr="00205714" w:rsidRDefault="004B007E" w:rsidP="00E62487">
      <w:pPr>
        <w:pStyle w:val="Text"/>
        <w:rPr>
          <w:lang w:val="en-US"/>
        </w:rPr>
      </w:pPr>
      <w:r w:rsidRPr="00205714">
        <w:rPr>
          <w:lang w:val="en-US"/>
        </w:rPr>
        <w:t>Comment :</w:t>
      </w:r>
    </w:p>
    <w:p w14:paraId="792F9F15" w14:textId="77777777" w:rsidR="00E55405" w:rsidRPr="00205714" w:rsidRDefault="004B007E" w:rsidP="00E55405">
      <w:pPr>
        <w:pStyle w:val="Nagwek3"/>
        <w:rPr>
          <w:lang w:val="en-US"/>
        </w:rPr>
      </w:pPr>
      <w:bookmarkStart w:id="8" w:name="_Toc387335607"/>
      <w:r w:rsidRPr="00205714">
        <w:rPr>
          <w:lang w:val="en-US"/>
        </w:rPr>
        <w:t>Stage of recovery before admission</w:t>
      </w:r>
      <w:bookmarkEnd w:id="8"/>
    </w:p>
    <w:p w14:paraId="32F6E071" w14:textId="77777777" w:rsidR="009C0D3C" w:rsidRPr="00205714" w:rsidRDefault="009C0D3C" w:rsidP="00E62487">
      <w:pPr>
        <w:pStyle w:val="Text"/>
        <w:rPr>
          <w:lang w:val="en-US"/>
        </w:rPr>
      </w:pPr>
    </w:p>
    <w:tbl>
      <w:tblPr>
        <w:tblW w:w="0" w:type="auto"/>
        <w:tblInd w:w="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02"/>
        <w:gridCol w:w="1468"/>
      </w:tblGrid>
      <w:tr w:rsidR="00E31624" w14:paraId="1B5882F2" w14:textId="77777777" w:rsidTr="00AD596B">
        <w:trPr>
          <w:cantSplit/>
        </w:trPr>
        <w:tc>
          <w:tcPr>
            <w:tcW w:w="6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D139C" w14:textId="77777777" w:rsidR="009C0D3C" w:rsidRPr="00205714" w:rsidRDefault="004B007E" w:rsidP="001E6614">
            <w:pPr>
              <w:pStyle w:val="Text"/>
              <w:ind w:left="283"/>
              <w:rPr>
                <w:lang w:val="en-US"/>
              </w:rPr>
            </w:pPr>
            <w:r w:rsidRPr="00205714">
              <w:rPr>
                <w:lang w:val="en-US"/>
              </w:rPr>
              <w:t>Within two weeks of onset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6293B" w14:textId="77777777" w:rsidR="009C0D3C" w:rsidRPr="00205714" w:rsidRDefault="004B007E" w:rsidP="001E6614">
            <w:pPr>
              <w:pStyle w:val="Text"/>
              <w:ind w:left="283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sdt>
              <w:sdtPr>
                <w:rPr>
                  <w:lang w:val="en-US"/>
                </w:rPr>
                <w:id w:val="19697024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sdtContent>
            </w:sdt>
          </w:p>
        </w:tc>
      </w:tr>
      <w:tr w:rsidR="00E31624" w14:paraId="651806A7" w14:textId="77777777" w:rsidTr="00AD596B">
        <w:trPr>
          <w:cantSplit/>
        </w:trPr>
        <w:tc>
          <w:tcPr>
            <w:tcW w:w="6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42E78" w14:textId="77777777" w:rsidR="009C0D3C" w:rsidRPr="00205714" w:rsidRDefault="004B007E" w:rsidP="001E6614">
            <w:pPr>
              <w:pStyle w:val="Text"/>
              <w:ind w:left="283"/>
              <w:rPr>
                <w:lang w:val="en-US"/>
              </w:rPr>
            </w:pPr>
            <w:r w:rsidRPr="00205714">
              <w:rPr>
                <w:lang w:val="en-US"/>
              </w:rPr>
              <w:t>2 weeks to 3 months after onset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7800C" w14:textId="77777777" w:rsidR="009C0D3C" w:rsidRPr="00205714" w:rsidRDefault="004B007E" w:rsidP="001E6614">
            <w:pPr>
              <w:pStyle w:val="Text"/>
              <w:ind w:left="283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sdt>
              <w:sdtPr>
                <w:rPr>
                  <w:lang w:val="en-US"/>
                </w:rPr>
                <w:id w:val="5021722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sdtContent>
            </w:sdt>
          </w:p>
        </w:tc>
      </w:tr>
      <w:tr w:rsidR="00E31624" w14:paraId="2106ED3C" w14:textId="77777777" w:rsidTr="00AD596B">
        <w:trPr>
          <w:cantSplit/>
        </w:trPr>
        <w:tc>
          <w:tcPr>
            <w:tcW w:w="6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41AA5" w14:textId="77777777" w:rsidR="009C0D3C" w:rsidRPr="00205714" w:rsidRDefault="004B007E" w:rsidP="001E6614">
            <w:pPr>
              <w:pStyle w:val="Text"/>
              <w:ind w:left="283"/>
              <w:rPr>
                <w:lang w:val="en-US"/>
              </w:rPr>
            </w:pPr>
            <w:r w:rsidRPr="00205714">
              <w:rPr>
                <w:lang w:val="en-US"/>
              </w:rPr>
              <w:t>3 months or longer after onset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F0DF3" w14:textId="77777777" w:rsidR="009C0D3C" w:rsidRPr="00205714" w:rsidRDefault="004B007E" w:rsidP="001E6614">
            <w:pPr>
              <w:pStyle w:val="Text"/>
              <w:ind w:left="283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sdt>
              <w:sdtPr>
                <w:rPr>
                  <w:lang w:val="en-US"/>
                </w:rPr>
                <w:id w:val="-20671005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sdtContent>
            </w:sdt>
          </w:p>
        </w:tc>
      </w:tr>
    </w:tbl>
    <w:p w14:paraId="21C7D4FD" w14:textId="77777777" w:rsidR="0004344F" w:rsidRPr="00205714" w:rsidRDefault="004B007E" w:rsidP="00E62487">
      <w:pPr>
        <w:pStyle w:val="Text"/>
        <w:rPr>
          <w:lang w:val="en-US"/>
        </w:rPr>
      </w:pPr>
      <w:r w:rsidRPr="00205714">
        <w:rPr>
          <w:lang w:val="en-US"/>
        </w:rPr>
        <w:t xml:space="preserve">Comment : </w:t>
      </w:r>
    </w:p>
    <w:p w14:paraId="0A42BE9D" w14:textId="77777777" w:rsidR="009B3369" w:rsidRPr="00205714" w:rsidRDefault="009B3369" w:rsidP="00E62487">
      <w:pPr>
        <w:pStyle w:val="Text"/>
        <w:rPr>
          <w:lang w:val="en-US"/>
        </w:rPr>
      </w:pPr>
    </w:p>
    <w:p w14:paraId="3D973233" w14:textId="77777777" w:rsidR="0004344F" w:rsidRPr="00205714" w:rsidRDefault="004B007E" w:rsidP="0004344F">
      <w:pPr>
        <w:pStyle w:val="Nagwek3"/>
        <w:rPr>
          <w:lang w:val="en-US"/>
        </w:rPr>
      </w:pPr>
      <w:bookmarkStart w:id="9" w:name="_Toc387335608"/>
      <w:r w:rsidRPr="00205714">
        <w:rPr>
          <w:lang w:val="en-US"/>
        </w:rPr>
        <w:t xml:space="preserve">Early management </w:t>
      </w:r>
      <w:r w:rsidR="00E55405" w:rsidRPr="00205714">
        <w:rPr>
          <w:lang w:val="en-US"/>
        </w:rPr>
        <w:t>before admission</w:t>
      </w:r>
      <w:bookmarkEnd w:id="9"/>
    </w:p>
    <w:p w14:paraId="6C6DABF6" w14:textId="77777777" w:rsidR="009C0D3C" w:rsidRPr="00205714" w:rsidRDefault="004B007E" w:rsidP="00E62487">
      <w:pPr>
        <w:pStyle w:val="Text"/>
        <w:rPr>
          <w:lang w:val="en-US"/>
        </w:rPr>
      </w:pPr>
      <w:r w:rsidRPr="00205714">
        <w:rPr>
          <w:lang w:val="en-US"/>
        </w:rPr>
        <w:t>What alternate solutions are proposed to refused patients?</w:t>
      </w:r>
    </w:p>
    <w:p w14:paraId="466AE99D" w14:textId="77777777" w:rsidR="00582E35" w:rsidRPr="00205714" w:rsidRDefault="00582E35" w:rsidP="00E62487">
      <w:pPr>
        <w:pStyle w:val="Text"/>
        <w:rPr>
          <w:lang w:val="en-US"/>
        </w:rPr>
      </w:pPr>
    </w:p>
    <w:tbl>
      <w:tblPr>
        <w:tblW w:w="0" w:type="auto"/>
        <w:tblInd w:w="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04"/>
        <w:gridCol w:w="1466"/>
      </w:tblGrid>
      <w:tr w:rsidR="00E31624" w14:paraId="6A0DCAEE" w14:textId="77777777" w:rsidTr="009E37BF">
        <w:trPr>
          <w:cantSplit/>
        </w:trPr>
        <w:tc>
          <w:tcPr>
            <w:tcW w:w="6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0FF95" w14:textId="77777777" w:rsidR="00582E35" w:rsidRPr="00205714" w:rsidRDefault="004B007E" w:rsidP="009E37BF">
            <w:pPr>
              <w:pStyle w:val="Text"/>
              <w:ind w:left="283"/>
              <w:rPr>
                <w:lang w:val="en-US"/>
              </w:rPr>
            </w:pPr>
            <w:r w:rsidRPr="00205714">
              <w:rPr>
                <w:lang w:val="en-US"/>
              </w:rPr>
              <w:t>Rehabilitation in acute care setting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9BEE8" w14:textId="77777777" w:rsidR="00582E35" w:rsidRPr="00205714" w:rsidRDefault="004B007E" w:rsidP="009E37BF">
            <w:pPr>
              <w:pStyle w:val="Text"/>
              <w:ind w:left="283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sdt>
              <w:sdtPr>
                <w:rPr>
                  <w:lang w:val="en-US"/>
                </w:rPr>
                <w:id w:val="2860873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sdtContent>
            </w:sdt>
          </w:p>
        </w:tc>
      </w:tr>
      <w:tr w:rsidR="00E31624" w14:paraId="64E75B21" w14:textId="77777777" w:rsidTr="009E37BF">
        <w:trPr>
          <w:cantSplit/>
        </w:trPr>
        <w:tc>
          <w:tcPr>
            <w:tcW w:w="6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F0805" w14:textId="77777777" w:rsidR="00582E35" w:rsidRPr="00205714" w:rsidRDefault="004B007E" w:rsidP="009E37BF">
            <w:pPr>
              <w:pStyle w:val="Text"/>
              <w:ind w:left="283"/>
              <w:rPr>
                <w:lang w:val="en-US"/>
              </w:rPr>
            </w:pPr>
            <w:r w:rsidRPr="00205714">
              <w:rPr>
                <w:lang w:val="en-US"/>
              </w:rPr>
              <w:t>General post-acute rehabilitation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36F72" w14:textId="77777777" w:rsidR="00582E35" w:rsidRPr="00205714" w:rsidRDefault="004B007E" w:rsidP="009E37BF">
            <w:pPr>
              <w:pStyle w:val="Text"/>
              <w:ind w:left="283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sdt>
              <w:sdtPr>
                <w:rPr>
                  <w:lang w:val="en-US"/>
                </w:rPr>
                <w:id w:val="21187115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sdtContent>
            </w:sdt>
          </w:p>
        </w:tc>
      </w:tr>
      <w:tr w:rsidR="00E31624" w14:paraId="68FF5230" w14:textId="77777777" w:rsidTr="009E37BF">
        <w:trPr>
          <w:cantSplit/>
        </w:trPr>
        <w:tc>
          <w:tcPr>
            <w:tcW w:w="6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FDE5A" w14:textId="77777777" w:rsidR="00582E35" w:rsidRPr="00205714" w:rsidRDefault="004B007E" w:rsidP="009E37BF">
            <w:pPr>
              <w:pStyle w:val="Text"/>
              <w:ind w:left="283"/>
              <w:rPr>
                <w:lang w:val="en-US"/>
              </w:rPr>
            </w:pPr>
            <w:r w:rsidRPr="00205714">
              <w:rPr>
                <w:lang w:val="en-US"/>
              </w:rPr>
              <w:t>Specialized post-acute rehabilitation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1E29D" w14:textId="77777777" w:rsidR="00582E35" w:rsidRPr="00205714" w:rsidRDefault="004B007E" w:rsidP="009E37BF">
            <w:pPr>
              <w:pStyle w:val="Text"/>
              <w:ind w:left="283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sdt>
              <w:sdtPr>
                <w:rPr>
                  <w:lang w:val="en-US"/>
                </w:rPr>
                <w:id w:val="-1013397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sdtContent>
            </w:sdt>
          </w:p>
        </w:tc>
      </w:tr>
      <w:tr w:rsidR="00E31624" w14:paraId="465DFC2B" w14:textId="77777777" w:rsidTr="009E37BF">
        <w:trPr>
          <w:cantSplit/>
        </w:trPr>
        <w:tc>
          <w:tcPr>
            <w:tcW w:w="6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0DB46" w14:textId="77777777" w:rsidR="00582E35" w:rsidRPr="00205714" w:rsidRDefault="004B007E" w:rsidP="009E37BF">
            <w:pPr>
              <w:pStyle w:val="Text"/>
              <w:ind w:left="283"/>
              <w:rPr>
                <w:lang w:val="en-US"/>
              </w:rPr>
            </w:pPr>
            <w:r w:rsidRPr="00205714">
              <w:rPr>
                <w:lang w:val="en-US"/>
              </w:rPr>
              <w:t>General outpatient rehabilitation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8E320" w14:textId="77777777" w:rsidR="00582E35" w:rsidRPr="00205714" w:rsidRDefault="004B007E" w:rsidP="009E37BF">
            <w:pPr>
              <w:pStyle w:val="Text"/>
              <w:ind w:left="283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sdt>
              <w:sdtPr>
                <w:rPr>
                  <w:lang w:val="en-US"/>
                </w:rPr>
                <w:id w:val="19753279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sdtContent>
            </w:sdt>
          </w:p>
        </w:tc>
      </w:tr>
      <w:tr w:rsidR="00E31624" w14:paraId="38DABA88" w14:textId="77777777" w:rsidTr="009E37BF">
        <w:trPr>
          <w:cantSplit/>
        </w:trPr>
        <w:tc>
          <w:tcPr>
            <w:tcW w:w="6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FEAA5" w14:textId="77777777" w:rsidR="00582E35" w:rsidRPr="00205714" w:rsidRDefault="004B007E" w:rsidP="009E37BF">
            <w:pPr>
              <w:pStyle w:val="Text"/>
              <w:ind w:left="283"/>
              <w:rPr>
                <w:lang w:val="en-US"/>
              </w:rPr>
            </w:pPr>
            <w:r w:rsidRPr="00205714">
              <w:rPr>
                <w:lang w:val="en-US"/>
              </w:rPr>
              <w:t>Specialized outpatient rehabilitation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97A6E" w14:textId="77777777" w:rsidR="00582E35" w:rsidRPr="00205714" w:rsidRDefault="004B007E" w:rsidP="009E37BF">
            <w:pPr>
              <w:pStyle w:val="Text"/>
              <w:ind w:left="283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sdt>
              <w:sdtPr>
                <w:rPr>
                  <w:lang w:val="en-US"/>
                </w:rPr>
                <w:id w:val="9864493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sdtContent>
            </w:sdt>
          </w:p>
        </w:tc>
      </w:tr>
      <w:tr w:rsidR="00E31624" w14:paraId="564E672F" w14:textId="77777777" w:rsidTr="009E37BF">
        <w:trPr>
          <w:cantSplit/>
        </w:trPr>
        <w:tc>
          <w:tcPr>
            <w:tcW w:w="6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2D4E3" w14:textId="77777777" w:rsidR="00582E35" w:rsidRPr="00205714" w:rsidRDefault="004B007E" w:rsidP="009E37BF">
            <w:pPr>
              <w:pStyle w:val="Text"/>
              <w:ind w:left="283"/>
              <w:rPr>
                <w:lang w:val="en-US"/>
              </w:rPr>
            </w:pPr>
            <w:r w:rsidRPr="00205714">
              <w:rPr>
                <w:lang w:val="en-US"/>
              </w:rPr>
              <w:t>General day rehabilitation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DEE5E" w14:textId="77777777" w:rsidR="00582E35" w:rsidRPr="00205714" w:rsidRDefault="004B007E" w:rsidP="009E37BF">
            <w:pPr>
              <w:pStyle w:val="Text"/>
              <w:ind w:left="283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sdt>
              <w:sdtPr>
                <w:rPr>
                  <w:lang w:val="en-US"/>
                </w:rPr>
                <w:id w:val="-1432655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sdtContent>
            </w:sdt>
          </w:p>
        </w:tc>
      </w:tr>
      <w:tr w:rsidR="00E31624" w14:paraId="65AEE4C9" w14:textId="77777777" w:rsidTr="009E37BF">
        <w:trPr>
          <w:cantSplit/>
        </w:trPr>
        <w:tc>
          <w:tcPr>
            <w:tcW w:w="6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96A84" w14:textId="77777777" w:rsidR="00582E35" w:rsidRPr="00205714" w:rsidRDefault="004B007E" w:rsidP="009E37BF">
            <w:pPr>
              <w:pStyle w:val="Text"/>
              <w:ind w:left="283"/>
              <w:rPr>
                <w:lang w:val="en-US"/>
              </w:rPr>
            </w:pPr>
            <w:r w:rsidRPr="00205714">
              <w:rPr>
                <w:lang w:val="en-US"/>
              </w:rPr>
              <w:t>Specialized day rehabilitation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807C4" w14:textId="77777777" w:rsidR="00582E35" w:rsidRPr="00205714" w:rsidRDefault="004B007E" w:rsidP="009E37BF">
            <w:pPr>
              <w:pStyle w:val="Text"/>
              <w:ind w:left="283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sdt>
              <w:sdtPr>
                <w:rPr>
                  <w:lang w:val="en-US"/>
                </w:rPr>
                <w:id w:val="-2124907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sdtContent>
            </w:sdt>
          </w:p>
        </w:tc>
      </w:tr>
      <w:tr w:rsidR="00E31624" w14:paraId="1615906E" w14:textId="77777777" w:rsidTr="009E37BF">
        <w:trPr>
          <w:cantSplit/>
        </w:trPr>
        <w:tc>
          <w:tcPr>
            <w:tcW w:w="6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BD328" w14:textId="77777777" w:rsidR="00582E35" w:rsidRPr="00205714" w:rsidRDefault="004B007E" w:rsidP="009E37BF">
            <w:pPr>
              <w:pStyle w:val="Text"/>
              <w:ind w:left="283"/>
              <w:rPr>
                <w:lang w:val="en-US"/>
              </w:rPr>
            </w:pPr>
            <w:r w:rsidRPr="00205714">
              <w:rPr>
                <w:lang w:val="en-US"/>
              </w:rPr>
              <w:t>Vocational rehabilitation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05ABA" w14:textId="77777777" w:rsidR="00582E35" w:rsidRPr="00205714" w:rsidRDefault="004B007E" w:rsidP="009E37BF">
            <w:pPr>
              <w:pStyle w:val="Text"/>
              <w:ind w:left="283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sdt>
              <w:sdtPr>
                <w:rPr>
                  <w:lang w:val="en-US"/>
                </w:rPr>
                <w:id w:val="-14466071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sdtContent>
            </w:sdt>
          </w:p>
        </w:tc>
      </w:tr>
      <w:tr w:rsidR="00E31624" w14:paraId="15F23DE0" w14:textId="77777777" w:rsidTr="009E37BF">
        <w:trPr>
          <w:cantSplit/>
        </w:trPr>
        <w:tc>
          <w:tcPr>
            <w:tcW w:w="6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2788B" w14:textId="77777777" w:rsidR="00107B21" w:rsidRPr="00205714" w:rsidRDefault="004B007E" w:rsidP="00107B21">
            <w:pPr>
              <w:pStyle w:val="Text"/>
              <w:ind w:left="283"/>
              <w:rPr>
                <w:lang w:val="en-US"/>
              </w:rPr>
            </w:pPr>
            <w:r w:rsidRPr="00205714">
              <w:rPr>
                <w:lang w:val="en-US"/>
              </w:rPr>
              <w:t>Rehabilitation in the community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74941" w14:textId="77777777" w:rsidR="00107B21" w:rsidRPr="00205714" w:rsidRDefault="004B007E" w:rsidP="00107B21">
            <w:pPr>
              <w:pStyle w:val="Text"/>
              <w:ind w:left="283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sdt>
              <w:sdtPr>
                <w:rPr>
                  <w:lang w:val="en-US"/>
                </w:rPr>
                <w:id w:val="11513257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sdtContent>
            </w:sdt>
          </w:p>
        </w:tc>
      </w:tr>
      <w:tr w:rsidR="00E31624" w14:paraId="7AF88E30" w14:textId="77777777" w:rsidTr="009E37BF">
        <w:trPr>
          <w:cantSplit/>
        </w:trPr>
        <w:tc>
          <w:tcPr>
            <w:tcW w:w="6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C6636" w14:textId="77777777" w:rsidR="00107B21" w:rsidRPr="00205714" w:rsidRDefault="004B007E" w:rsidP="00107B21">
            <w:pPr>
              <w:pStyle w:val="Text"/>
              <w:ind w:left="283"/>
              <w:rPr>
                <w:lang w:val="en-US"/>
              </w:rPr>
            </w:pPr>
            <w:r w:rsidRPr="00205714">
              <w:rPr>
                <w:lang w:val="en-US"/>
              </w:rPr>
              <w:t>Rehabilitation at home (incl. nursing home)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9E30E" w14:textId="77777777" w:rsidR="00107B21" w:rsidRPr="00205714" w:rsidRDefault="004B007E" w:rsidP="00107B21">
            <w:pPr>
              <w:pStyle w:val="Text"/>
              <w:ind w:left="283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sdt>
              <w:sdtPr>
                <w:rPr>
                  <w:lang w:val="en-US"/>
                </w:rPr>
                <w:id w:val="-11203736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sdtContent>
            </w:sdt>
          </w:p>
        </w:tc>
      </w:tr>
      <w:tr w:rsidR="00E31624" w14:paraId="64B06121" w14:textId="77777777" w:rsidTr="009E37BF">
        <w:trPr>
          <w:cantSplit/>
        </w:trPr>
        <w:tc>
          <w:tcPr>
            <w:tcW w:w="6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3BC41" w14:textId="77777777" w:rsidR="00107B21" w:rsidRPr="00205714" w:rsidRDefault="004B007E" w:rsidP="00107B21">
            <w:pPr>
              <w:pStyle w:val="Text"/>
              <w:ind w:left="283"/>
              <w:rPr>
                <w:lang w:val="en-US"/>
              </w:rPr>
            </w:pPr>
            <w:r w:rsidRPr="00205714">
              <w:rPr>
                <w:lang w:val="en-US"/>
              </w:rPr>
              <w:t>Rehabilitation in health resorts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9C3FB" w14:textId="77777777" w:rsidR="00107B21" w:rsidRPr="00205714" w:rsidRDefault="004B007E" w:rsidP="00107B21">
            <w:pPr>
              <w:pStyle w:val="Text"/>
              <w:ind w:left="283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sdt>
              <w:sdtPr>
                <w:rPr>
                  <w:lang w:val="en-US"/>
                </w:rPr>
                <w:id w:val="-127477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sdtContent>
            </w:sdt>
          </w:p>
        </w:tc>
      </w:tr>
      <w:tr w:rsidR="00E31624" w14:paraId="47162934" w14:textId="77777777" w:rsidTr="009E37BF">
        <w:trPr>
          <w:cantSplit/>
        </w:trPr>
        <w:tc>
          <w:tcPr>
            <w:tcW w:w="6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B0D06" w14:textId="77777777" w:rsidR="00107B21" w:rsidRPr="00205714" w:rsidRDefault="004B007E" w:rsidP="00107B21">
            <w:pPr>
              <w:pStyle w:val="Text"/>
              <w:ind w:left="283"/>
              <w:rPr>
                <w:lang w:val="en-US"/>
              </w:rPr>
            </w:pPr>
            <w:r w:rsidRPr="00205714">
              <w:rPr>
                <w:lang w:val="en-US"/>
              </w:rPr>
              <w:t>Rehabilitation in primary care setting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F7772" w14:textId="77777777" w:rsidR="00107B21" w:rsidRPr="00205714" w:rsidRDefault="004B007E" w:rsidP="00107B21">
            <w:pPr>
              <w:pStyle w:val="Text"/>
              <w:ind w:left="283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sdt>
              <w:sdtPr>
                <w:rPr>
                  <w:lang w:val="en-US"/>
                </w:rPr>
                <w:id w:val="-2059383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sdtContent>
            </w:sdt>
          </w:p>
        </w:tc>
      </w:tr>
      <w:tr w:rsidR="00E31624" w14:paraId="3C057408" w14:textId="77777777" w:rsidTr="009E37BF">
        <w:trPr>
          <w:cantSplit/>
        </w:trPr>
        <w:tc>
          <w:tcPr>
            <w:tcW w:w="6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79319" w14:textId="77777777" w:rsidR="00107B21" w:rsidRPr="00205714" w:rsidRDefault="004B007E" w:rsidP="00107B21">
            <w:pPr>
              <w:pStyle w:val="Text"/>
              <w:ind w:left="283"/>
              <w:jc w:val="left"/>
              <w:rPr>
                <w:lang w:val="en-US"/>
              </w:rPr>
            </w:pPr>
            <w:r w:rsidRPr="00205714">
              <w:rPr>
                <w:lang w:val="en-US"/>
              </w:rPr>
              <w:t>Rehabilitation for specific population groups with disability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2EC71" w14:textId="77777777" w:rsidR="00107B21" w:rsidRPr="00205714" w:rsidRDefault="004B007E" w:rsidP="00107B21">
            <w:pPr>
              <w:pStyle w:val="Text"/>
              <w:ind w:left="283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sdt>
              <w:sdtPr>
                <w:rPr>
                  <w:lang w:val="en-US"/>
                </w:rPr>
                <w:id w:val="-16559139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sdtContent>
            </w:sdt>
          </w:p>
        </w:tc>
      </w:tr>
      <w:tr w:rsidR="00E31624" w14:paraId="23F4766F" w14:textId="77777777" w:rsidTr="009E37BF">
        <w:trPr>
          <w:cantSplit/>
        </w:trPr>
        <w:tc>
          <w:tcPr>
            <w:tcW w:w="6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12D99" w14:textId="77777777" w:rsidR="00107B21" w:rsidRPr="00205714" w:rsidRDefault="004B007E" w:rsidP="00107B21">
            <w:pPr>
              <w:pStyle w:val="Text"/>
              <w:ind w:left="283"/>
              <w:rPr>
                <w:lang w:val="en-US"/>
              </w:rPr>
            </w:pPr>
            <w:r w:rsidRPr="00205714">
              <w:rPr>
                <w:lang w:val="en-US"/>
              </w:rPr>
              <w:t>Specialized life-long follow-up rehabilitation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F267E" w14:textId="77777777" w:rsidR="00107B21" w:rsidRPr="00205714" w:rsidRDefault="004B007E" w:rsidP="00107B21">
            <w:pPr>
              <w:pStyle w:val="Text"/>
              <w:ind w:left="283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sdt>
              <w:sdtPr>
                <w:rPr>
                  <w:lang w:val="en-US"/>
                </w:rPr>
                <w:id w:val="1777437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sdtContent>
            </w:sdt>
          </w:p>
        </w:tc>
      </w:tr>
      <w:tr w:rsidR="00E31624" w14:paraId="118D5FD6" w14:textId="77777777" w:rsidTr="009E37BF">
        <w:trPr>
          <w:cantSplit/>
        </w:trPr>
        <w:tc>
          <w:tcPr>
            <w:tcW w:w="6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03ED0" w14:textId="77777777" w:rsidR="00107B21" w:rsidRPr="00205714" w:rsidRDefault="004B007E" w:rsidP="00107B21">
            <w:pPr>
              <w:pStyle w:val="Text"/>
              <w:ind w:left="283"/>
              <w:rPr>
                <w:lang w:val="en-US"/>
              </w:rPr>
            </w:pPr>
            <w:r w:rsidRPr="00205714">
              <w:rPr>
                <w:lang w:val="en-US"/>
              </w:rPr>
              <w:t>Rehabilitation in social assistance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69E23" w14:textId="77777777" w:rsidR="00107B21" w:rsidRPr="00205714" w:rsidRDefault="004B007E" w:rsidP="00107B21">
            <w:pPr>
              <w:pStyle w:val="Text"/>
              <w:ind w:left="283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sdt>
              <w:sdtPr>
                <w:rPr>
                  <w:lang w:val="en-US"/>
                </w:rPr>
                <w:id w:val="596603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sdtContent>
            </w:sdt>
          </w:p>
        </w:tc>
      </w:tr>
    </w:tbl>
    <w:p w14:paraId="77A25447" w14:textId="77777777" w:rsidR="00781743" w:rsidRDefault="004B007E" w:rsidP="00E62487">
      <w:pPr>
        <w:pStyle w:val="Text"/>
        <w:rPr>
          <w:lang w:val="en-US"/>
        </w:rPr>
      </w:pPr>
      <w:r w:rsidRPr="00205714">
        <w:rPr>
          <w:lang w:val="en-US"/>
        </w:rPr>
        <w:t>Comment:</w:t>
      </w:r>
    </w:p>
    <w:p w14:paraId="29882932" w14:textId="77777777" w:rsidR="00781743" w:rsidRDefault="004B007E">
      <w:pPr>
        <w:overflowPunct/>
        <w:autoSpaceDE/>
        <w:autoSpaceDN/>
        <w:adjustRightInd/>
        <w:textAlignment w:val="auto"/>
        <w:rPr>
          <w:lang w:val="en-US"/>
        </w:rPr>
      </w:pPr>
      <w:r>
        <w:rPr>
          <w:lang w:val="en-US"/>
        </w:rPr>
        <w:br w:type="page"/>
      </w:r>
    </w:p>
    <w:p w14:paraId="67A13150" w14:textId="77777777" w:rsidR="00E55405" w:rsidRPr="00205714" w:rsidRDefault="004B007E" w:rsidP="00E55405">
      <w:pPr>
        <w:pStyle w:val="Nagwek2"/>
        <w:rPr>
          <w:lang w:val="en-US"/>
        </w:rPr>
      </w:pPr>
      <w:bookmarkStart w:id="10" w:name="_Toc387335609"/>
      <w:r w:rsidRPr="00205714">
        <w:rPr>
          <w:lang w:val="en-US"/>
        </w:rPr>
        <w:lastRenderedPageBreak/>
        <w:t>Goals</w:t>
      </w:r>
      <w:bookmarkEnd w:id="10"/>
    </w:p>
    <w:p w14:paraId="2DEDB536" w14:textId="77777777" w:rsidR="009B3369" w:rsidRPr="00205714" w:rsidRDefault="004B007E" w:rsidP="00E62487">
      <w:pPr>
        <w:pStyle w:val="Commentaireutilisation"/>
        <w:rPr>
          <w:color w:val="auto"/>
          <w:lang w:val="en-US"/>
        </w:rPr>
      </w:pPr>
      <w:r w:rsidRPr="00205714">
        <w:rPr>
          <w:color w:val="auto"/>
          <w:lang w:val="en-US"/>
        </w:rPr>
        <w:t xml:space="preserve">Please, complete the tables with ICF codes and full labels. See ICF Browser: </w:t>
      </w:r>
      <w:hyperlink r:id="rId8" w:tgtFrame="_blank" w:history="1">
        <w:r w:rsidRPr="00205714">
          <w:rPr>
            <w:rStyle w:val="Hipercze"/>
            <w:i w:val="0"/>
            <w:color w:val="auto"/>
            <w:lang w:val="en-US"/>
          </w:rPr>
          <w:t>http://www3.who.int/icf/onlinebrowser/icf.cfm</w:t>
        </w:r>
      </w:hyperlink>
      <w:r w:rsidRPr="00205714">
        <w:rPr>
          <w:color w:val="auto"/>
          <w:lang w:val="en-US"/>
        </w:rPr>
        <w:t xml:space="preserve">. Then, </w:t>
      </w:r>
      <w:r w:rsidR="00751B7C" w:rsidRPr="00205714">
        <w:rPr>
          <w:color w:val="auto"/>
          <w:lang w:val="en-US"/>
        </w:rPr>
        <w:t>make a short description</w:t>
      </w:r>
      <w:r w:rsidR="00E84383" w:rsidRPr="00205714">
        <w:rPr>
          <w:color w:val="auto"/>
          <w:lang w:val="en-US"/>
        </w:rPr>
        <w:t xml:space="preserve"> in full text</w:t>
      </w:r>
      <w:r w:rsidR="00751B7C" w:rsidRPr="00205714">
        <w:rPr>
          <w:color w:val="auto"/>
          <w:lang w:val="en-US"/>
        </w:rPr>
        <w:t>.</w:t>
      </w:r>
    </w:p>
    <w:p w14:paraId="134DA8B8" w14:textId="77777777" w:rsidR="009B3369" w:rsidRPr="00205714" w:rsidRDefault="009B3369" w:rsidP="00E62487">
      <w:pPr>
        <w:pStyle w:val="Text"/>
        <w:rPr>
          <w:lang w:val="en-US"/>
        </w:rPr>
      </w:pPr>
    </w:p>
    <w:p w14:paraId="254E54FD" w14:textId="77777777" w:rsidR="00E55405" w:rsidRPr="00205714" w:rsidRDefault="004B007E" w:rsidP="00E55405">
      <w:pPr>
        <w:pStyle w:val="Nagwek3"/>
        <w:rPr>
          <w:lang w:val="en-US"/>
        </w:rPr>
      </w:pPr>
      <w:bookmarkStart w:id="11" w:name="_Toc387335610"/>
      <w:r w:rsidRPr="00205714">
        <w:rPr>
          <w:lang w:val="en-US"/>
        </w:rPr>
        <w:t>In terms of body structure and body function (impairment)</w:t>
      </w:r>
      <w:bookmarkEnd w:id="11"/>
    </w:p>
    <w:p w14:paraId="491F45F3" w14:textId="77777777" w:rsidR="009B3369" w:rsidRPr="00205714" w:rsidRDefault="009B3369" w:rsidP="00E62487">
      <w:pPr>
        <w:pStyle w:val="Text"/>
        <w:rPr>
          <w:lang w:val="en-US"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5"/>
        <w:gridCol w:w="6875"/>
      </w:tblGrid>
      <w:tr w:rsidR="00E31624" w14:paraId="07F01D7D" w14:textId="77777777" w:rsidTr="00AD596B">
        <w:trPr>
          <w:cantSplit/>
          <w:jc w:val="right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B6586" w14:textId="77777777" w:rsidR="009B3369" w:rsidRPr="00205714" w:rsidRDefault="004B007E" w:rsidP="001E6614">
            <w:pPr>
              <w:pStyle w:val="Text"/>
              <w:ind w:left="283"/>
              <w:rPr>
                <w:lang w:val="en-US"/>
              </w:rPr>
            </w:pPr>
            <w:r w:rsidRPr="00205714">
              <w:rPr>
                <w:lang w:val="en-US"/>
              </w:rPr>
              <w:t>ICF code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2B53F" w14:textId="77777777" w:rsidR="009B3369" w:rsidRPr="00205714" w:rsidRDefault="004B007E" w:rsidP="001E6614">
            <w:pPr>
              <w:pStyle w:val="Text"/>
              <w:ind w:left="283"/>
              <w:rPr>
                <w:lang w:val="en-US"/>
              </w:rPr>
            </w:pPr>
            <w:r w:rsidRPr="00205714">
              <w:rPr>
                <w:lang w:val="en-US"/>
              </w:rPr>
              <w:t>ICF label</w:t>
            </w:r>
          </w:p>
        </w:tc>
      </w:tr>
      <w:tr w:rsidR="00E31624" w14:paraId="76FB0649" w14:textId="77777777" w:rsidTr="00AD596B">
        <w:trPr>
          <w:cantSplit/>
          <w:jc w:val="right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7F198" w14:textId="77777777" w:rsidR="009B3369" w:rsidRPr="00205714" w:rsidRDefault="009B3369" w:rsidP="001E6614">
            <w:pPr>
              <w:pStyle w:val="Text"/>
              <w:ind w:left="283"/>
              <w:rPr>
                <w:lang w:val="en-US"/>
              </w:rPr>
            </w:pP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C1C00" w14:textId="77777777" w:rsidR="009B3369" w:rsidRPr="00205714" w:rsidRDefault="009B3369" w:rsidP="001E6614">
            <w:pPr>
              <w:pStyle w:val="Text"/>
              <w:ind w:left="283"/>
              <w:rPr>
                <w:lang w:val="en-US"/>
              </w:rPr>
            </w:pPr>
          </w:p>
        </w:tc>
      </w:tr>
      <w:tr w:rsidR="00E31624" w14:paraId="3DA33204" w14:textId="77777777" w:rsidTr="00AD596B">
        <w:trPr>
          <w:cantSplit/>
          <w:jc w:val="right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D1A01" w14:textId="77777777" w:rsidR="009B3369" w:rsidRPr="00205714" w:rsidRDefault="009B3369" w:rsidP="001E6614">
            <w:pPr>
              <w:pStyle w:val="Text"/>
              <w:ind w:left="283"/>
              <w:rPr>
                <w:lang w:val="en-US"/>
              </w:rPr>
            </w:pP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B5907" w14:textId="77777777" w:rsidR="009B3369" w:rsidRPr="00205714" w:rsidRDefault="009B3369" w:rsidP="001E6614">
            <w:pPr>
              <w:pStyle w:val="Text"/>
              <w:ind w:left="283"/>
              <w:rPr>
                <w:lang w:val="en-US"/>
              </w:rPr>
            </w:pPr>
          </w:p>
        </w:tc>
      </w:tr>
      <w:tr w:rsidR="00E31624" w14:paraId="7E44CB2A" w14:textId="77777777" w:rsidTr="00AD596B">
        <w:trPr>
          <w:cantSplit/>
          <w:jc w:val="right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2A071" w14:textId="77777777" w:rsidR="00781743" w:rsidRPr="00205714" w:rsidRDefault="00781743" w:rsidP="001E6614">
            <w:pPr>
              <w:pStyle w:val="Text"/>
              <w:ind w:left="283"/>
              <w:rPr>
                <w:lang w:val="en-US"/>
              </w:rPr>
            </w:pP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1D27D" w14:textId="77777777" w:rsidR="00781743" w:rsidRPr="00205714" w:rsidRDefault="00781743" w:rsidP="001E6614">
            <w:pPr>
              <w:pStyle w:val="Text"/>
              <w:ind w:left="283"/>
              <w:rPr>
                <w:lang w:val="en-US"/>
              </w:rPr>
            </w:pPr>
          </w:p>
        </w:tc>
      </w:tr>
      <w:tr w:rsidR="00E31624" w14:paraId="29D16140" w14:textId="77777777" w:rsidTr="00AD596B">
        <w:trPr>
          <w:cantSplit/>
          <w:jc w:val="right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30E95" w14:textId="77777777" w:rsidR="00781743" w:rsidRPr="00205714" w:rsidRDefault="00781743" w:rsidP="001E6614">
            <w:pPr>
              <w:pStyle w:val="Text"/>
              <w:ind w:left="283"/>
              <w:rPr>
                <w:lang w:val="en-US"/>
              </w:rPr>
            </w:pP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33B94" w14:textId="77777777" w:rsidR="00781743" w:rsidRPr="00205714" w:rsidRDefault="00781743" w:rsidP="001E6614">
            <w:pPr>
              <w:pStyle w:val="Text"/>
              <w:ind w:left="283"/>
              <w:rPr>
                <w:lang w:val="en-US"/>
              </w:rPr>
            </w:pPr>
          </w:p>
        </w:tc>
      </w:tr>
      <w:tr w:rsidR="00E31624" w14:paraId="25B95AD7" w14:textId="77777777" w:rsidTr="00AD596B">
        <w:trPr>
          <w:cantSplit/>
          <w:jc w:val="right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CAED6" w14:textId="77777777" w:rsidR="00616177" w:rsidRPr="00205714" w:rsidRDefault="00616177" w:rsidP="001E6614">
            <w:pPr>
              <w:pStyle w:val="Text"/>
              <w:ind w:left="283"/>
              <w:rPr>
                <w:lang w:val="en-US"/>
              </w:rPr>
            </w:pP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C38BD" w14:textId="77777777" w:rsidR="00616177" w:rsidRPr="00205714" w:rsidRDefault="00616177" w:rsidP="001E6614">
            <w:pPr>
              <w:pStyle w:val="Text"/>
              <w:ind w:left="283"/>
              <w:rPr>
                <w:lang w:val="en-US"/>
              </w:rPr>
            </w:pPr>
          </w:p>
        </w:tc>
      </w:tr>
      <w:tr w:rsidR="00E31624" w14:paraId="0E12A15E" w14:textId="77777777" w:rsidTr="00AD596B">
        <w:trPr>
          <w:cantSplit/>
          <w:jc w:val="right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EBC14" w14:textId="77777777" w:rsidR="00616177" w:rsidRPr="00205714" w:rsidRDefault="00616177" w:rsidP="001E6614">
            <w:pPr>
              <w:pStyle w:val="Text"/>
              <w:ind w:left="283"/>
              <w:rPr>
                <w:lang w:val="en-US"/>
              </w:rPr>
            </w:pP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21A2A" w14:textId="77777777" w:rsidR="00616177" w:rsidRPr="00205714" w:rsidRDefault="00616177" w:rsidP="001E6614">
            <w:pPr>
              <w:pStyle w:val="Text"/>
              <w:ind w:left="283"/>
              <w:rPr>
                <w:lang w:val="en-US"/>
              </w:rPr>
            </w:pPr>
          </w:p>
        </w:tc>
      </w:tr>
      <w:tr w:rsidR="00E31624" w14:paraId="1C07A305" w14:textId="77777777" w:rsidTr="00AD596B">
        <w:trPr>
          <w:cantSplit/>
          <w:jc w:val="right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53A08" w14:textId="77777777" w:rsidR="00616177" w:rsidRPr="00205714" w:rsidRDefault="00616177" w:rsidP="001E6614">
            <w:pPr>
              <w:pStyle w:val="Text"/>
              <w:ind w:left="283"/>
              <w:rPr>
                <w:lang w:val="en-US"/>
              </w:rPr>
            </w:pP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04F86" w14:textId="77777777" w:rsidR="00616177" w:rsidRPr="00205714" w:rsidRDefault="00616177" w:rsidP="001E6614">
            <w:pPr>
              <w:pStyle w:val="Text"/>
              <w:ind w:left="283"/>
              <w:rPr>
                <w:lang w:val="en-US"/>
              </w:rPr>
            </w:pPr>
          </w:p>
        </w:tc>
      </w:tr>
    </w:tbl>
    <w:p w14:paraId="6C05BA66" w14:textId="77777777" w:rsidR="00E55405" w:rsidRPr="00205714" w:rsidRDefault="004B007E" w:rsidP="00E62487">
      <w:pPr>
        <w:pStyle w:val="Text"/>
        <w:rPr>
          <w:lang w:val="en-US"/>
        </w:rPr>
      </w:pPr>
      <w:r w:rsidRPr="00205714">
        <w:rPr>
          <w:lang w:val="en-US"/>
        </w:rPr>
        <w:t>Comment:</w:t>
      </w:r>
    </w:p>
    <w:p w14:paraId="32CCD51D" w14:textId="77777777" w:rsidR="00E55405" w:rsidRPr="00205714" w:rsidRDefault="00E55405" w:rsidP="00E62487">
      <w:pPr>
        <w:pStyle w:val="Text"/>
        <w:rPr>
          <w:lang w:val="en-US"/>
        </w:rPr>
      </w:pPr>
    </w:p>
    <w:p w14:paraId="77188F53" w14:textId="77777777" w:rsidR="00E55405" w:rsidRPr="00205714" w:rsidRDefault="004B007E" w:rsidP="00E55405">
      <w:pPr>
        <w:pStyle w:val="Nagwek3"/>
        <w:rPr>
          <w:lang w:val="en-US"/>
        </w:rPr>
      </w:pPr>
      <w:bookmarkStart w:id="12" w:name="_Toc387335611"/>
      <w:r w:rsidRPr="00205714">
        <w:rPr>
          <w:lang w:val="en-US"/>
        </w:rPr>
        <w:t>In terms of activity</w:t>
      </w:r>
      <w:bookmarkEnd w:id="12"/>
    </w:p>
    <w:p w14:paraId="043F6289" w14:textId="77777777" w:rsidR="00751B7C" w:rsidRPr="00205714" w:rsidRDefault="00751B7C" w:rsidP="00E62487">
      <w:pPr>
        <w:pStyle w:val="Text"/>
        <w:rPr>
          <w:lang w:val="en-US"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5"/>
        <w:gridCol w:w="6875"/>
      </w:tblGrid>
      <w:tr w:rsidR="00E31624" w14:paraId="74C2D225" w14:textId="77777777" w:rsidTr="00AD596B">
        <w:trPr>
          <w:cantSplit/>
          <w:jc w:val="right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3CD28" w14:textId="77777777" w:rsidR="00751B7C" w:rsidRPr="00205714" w:rsidRDefault="004B007E" w:rsidP="001E6614">
            <w:pPr>
              <w:pStyle w:val="Text"/>
              <w:ind w:left="283"/>
              <w:rPr>
                <w:lang w:val="en-US"/>
              </w:rPr>
            </w:pPr>
            <w:r w:rsidRPr="00205714">
              <w:rPr>
                <w:lang w:val="en-US"/>
              </w:rPr>
              <w:t>ICF code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23187" w14:textId="77777777" w:rsidR="00751B7C" w:rsidRPr="00205714" w:rsidRDefault="004B007E" w:rsidP="001E6614">
            <w:pPr>
              <w:pStyle w:val="Text"/>
              <w:ind w:left="283"/>
              <w:rPr>
                <w:lang w:val="en-US"/>
              </w:rPr>
            </w:pPr>
            <w:r w:rsidRPr="00205714">
              <w:rPr>
                <w:lang w:val="en-US"/>
              </w:rPr>
              <w:t>ICF label</w:t>
            </w:r>
          </w:p>
        </w:tc>
      </w:tr>
      <w:tr w:rsidR="00E31624" w14:paraId="6F206A81" w14:textId="77777777" w:rsidTr="00AD596B">
        <w:trPr>
          <w:cantSplit/>
          <w:jc w:val="right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4C7EE" w14:textId="77777777" w:rsidR="00751B7C" w:rsidRPr="00205714" w:rsidRDefault="00751B7C" w:rsidP="00E62487">
            <w:pPr>
              <w:pStyle w:val="Text"/>
              <w:rPr>
                <w:lang w:val="en-US"/>
              </w:rPr>
            </w:pP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6E447" w14:textId="77777777" w:rsidR="00751B7C" w:rsidRPr="00205714" w:rsidRDefault="00751B7C" w:rsidP="00E62487">
            <w:pPr>
              <w:pStyle w:val="Text"/>
              <w:rPr>
                <w:lang w:val="en-US"/>
              </w:rPr>
            </w:pPr>
          </w:p>
        </w:tc>
      </w:tr>
      <w:tr w:rsidR="00E31624" w14:paraId="691926D2" w14:textId="77777777" w:rsidTr="00AD596B">
        <w:trPr>
          <w:cantSplit/>
          <w:jc w:val="right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2DA96" w14:textId="77777777" w:rsidR="00751B7C" w:rsidRPr="00205714" w:rsidRDefault="00751B7C" w:rsidP="00E62487">
            <w:pPr>
              <w:pStyle w:val="Text"/>
              <w:rPr>
                <w:lang w:val="en-US"/>
              </w:rPr>
            </w:pP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892EC" w14:textId="77777777" w:rsidR="00751B7C" w:rsidRPr="00205714" w:rsidRDefault="00751B7C" w:rsidP="00E62487">
            <w:pPr>
              <w:pStyle w:val="Text"/>
              <w:rPr>
                <w:lang w:val="en-US"/>
              </w:rPr>
            </w:pPr>
          </w:p>
        </w:tc>
      </w:tr>
      <w:tr w:rsidR="00E31624" w14:paraId="75A38315" w14:textId="77777777" w:rsidTr="00AD596B">
        <w:trPr>
          <w:cantSplit/>
          <w:jc w:val="right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3443F" w14:textId="77777777" w:rsidR="00781743" w:rsidRPr="00205714" w:rsidRDefault="00781743" w:rsidP="00E62487">
            <w:pPr>
              <w:pStyle w:val="Text"/>
              <w:rPr>
                <w:lang w:val="en-US"/>
              </w:rPr>
            </w:pP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DE554" w14:textId="77777777" w:rsidR="00781743" w:rsidRPr="00205714" w:rsidRDefault="00781743" w:rsidP="00E62487">
            <w:pPr>
              <w:pStyle w:val="Text"/>
              <w:rPr>
                <w:lang w:val="en-US"/>
              </w:rPr>
            </w:pPr>
          </w:p>
        </w:tc>
      </w:tr>
      <w:tr w:rsidR="00E31624" w14:paraId="0606A834" w14:textId="77777777" w:rsidTr="00AD596B">
        <w:trPr>
          <w:cantSplit/>
          <w:jc w:val="right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8A5FB" w14:textId="77777777" w:rsidR="00781743" w:rsidRPr="00205714" w:rsidRDefault="00781743" w:rsidP="00E62487">
            <w:pPr>
              <w:pStyle w:val="Text"/>
              <w:rPr>
                <w:lang w:val="en-US"/>
              </w:rPr>
            </w:pP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450A6" w14:textId="77777777" w:rsidR="00781743" w:rsidRPr="00205714" w:rsidRDefault="00781743" w:rsidP="00E62487">
            <w:pPr>
              <w:pStyle w:val="Text"/>
              <w:rPr>
                <w:lang w:val="en-US"/>
              </w:rPr>
            </w:pPr>
          </w:p>
        </w:tc>
      </w:tr>
      <w:tr w:rsidR="00E31624" w14:paraId="44B12A78" w14:textId="77777777" w:rsidTr="00AD596B">
        <w:trPr>
          <w:cantSplit/>
          <w:jc w:val="right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F99B3" w14:textId="77777777" w:rsidR="00616177" w:rsidRPr="00205714" w:rsidRDefault="00616177" w:rsidP="00E62487">
            <w:pPr>
              <w:pStyle w:val="Text"/>
              <w:rPr>
                <w:lang w:val="en-US"/>
              </w:rPr>
            </w:pP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83473" w14:textId="77777777" w:rsidR="00616177" w:rsidRPr="00205714" w:rsidRDefault="00616177" w:rsidP="00E62487">
            <w:pPr>
              <w:pStyle w:val="Text"/>
              <w:rPr>
                <w:lang w:val="en-US"/>
              </w:rPr>
            </w:pPr>
          </w:p>
        </w:tc>
      </w:tr>
      <w:tr w:rsidR="00E31624" w14:paraId="6A8239C7" w14:textId="77777777" w:rsidTr="00AD596B">
        <w:trPr>
          <w:cantSplit/>
          <w:jc w:val="right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71FD3" w14:textId="77777777" w:rsidR="00616177" w:rsidRPr="00205714" w:rsidRDefault="00616177" w:rsidP="00E62487">
            <w:pPr>
              <w:pStyle w:val="Text"/>
              <w:rPr>
                <w:lang w:val="en-US"/>
              </w:rPr>
            </w:pP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CC084" w14:textId="77777777" w:rsidR="00616177" w:rsidRPr="00205714" w:rsidRDefault="00616177" w:rsidP="00E62487">
            <w:pPr>
              <w:pStyle w:val="Text"/>
              <w:rPr>
                <w:lang w:val="en-US"/>
              </w:rPr>
            </w:pPr>
          </w:p>
        </w:tc>
      </w:tr>
      <w:tr w:rsidR="00E31624" w14:paraId="0441704B" w14:textId="77777777" w:rsidTr="00AD596B">
        <w:trPr>
          <w:cantSplit/>
          <w:jc w:val="right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F7F7B" w14:textId="77777777" w:rsidR="00616177" w:rsidRPr="00205714" w:rsidRDefault="00616177" w:rsidP="00E62487">
            <w:pPr>
              <w:pStyle w:val="Text"/>
              <w:rPr>
                <w:lang w:val="en-US"/>
              </w:rPr>
            </w:pP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A52A6" w14:textId="77777777" w:rsidR="00616177" w:rsidRPr="00205714" w:rsidRDefault="00616177" w:rsidP="00E62487">
            <w:pPr>
              <w:pStyle w:val="Text"/>
              <w:rPr>
                <w:lang w:val="en-US"/>
              </w:rPr>
            </w:pPr>
          </w:p>
        </w:tc>
      </w:tr>
    </w:tbl>
    <w:p w14:paraId="5D7D9362" w14:textId="77777777" w:rsidR="00E55405" w:rsidRPr="00205714" w:rsidRDefault="004B007E" w:rsidP="00E62487">
      <w:pPr>
        <w:pStyle w:val="Text"/>
        <w:rPr>
          <w:lang w:val="en-US"/>
        </w:rPr>
      </w:pPr>
      <w:r w:rsidRPr="00205714">
        <w:rPr>
          <w:lang w:val="en-US"/>
        </w:rPr>
        <w:t>Comment:</w:t>
      </w:r>
    </w:p>
    <w:p w14:paraId="358C01E6" w14:textId="77777777" w:rsidR="00E55405" w:rsidRPr="00205714" w:rsidRDefault="004B007E" w:rsidP="00E55405">
      <w:pPr>
        <w:pStyle w:val="Nagwek3"/>
        <w:rPr>
          <w:lang w:val="en-US"/>
        </w:rPr>
      </w:pPr>
      <w:bookmarkStart w:id="13" w:name="_Toc387335612"/>
      <w:r w:rsidRPr="00205714">
        <w:rPr>
          <w:lang w:val="en-US"/>
        </w:rPr>
        <w:t>In terms of participation</w:t>
      </w:r>
      <w:bookmarkEnd w:id="13"/>
    </w:p>
    <w:p w14:paraId="5731B297" w14:textId="77777777" w:rsidR="00751B7C" w:rsidRPr="00205714" w:rsidRDefault="00751B7C" w:rsidP="00E62487">
      <w:pPr>
        <w:pStyle w:val="Text"/>
        <w:rPr>
          <w:lang w:val="en-US"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5"/>
        <w:gridCol w:w="6875"/>
      </w:tblGrid>
      <w:tr w:rsidR="00E31624" w14:paraId="0C5516EE" w14:textId="77777777" w:rsidTr="00AD596B">
        <w:trPr>
          <w:cantSplit/>
          <w:jc w:val="right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D231F" w14:textId="77777777" w:rsidR="00751B7C" w:rsidRPr="00205714" w:rsidRDefault="004B007E" w:rsidP="001E6614">
            <w:pPr>
              <w:pStyle w:val="Text"/>
              <w:ind w:left="283"/>
              <w:rPr>
                <w:lang w:val="en-US"/>
              </w:rPr>
            </w:pPr>
            <w:r w:rsidRPr="00205714">
              <w:rPr>
                <w:lang w:val="en-US"/>
              </w:rPr>
              <w:t>ICF code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9350E" w14:textId="77777777" w:rsidR="00751B7C" w:rsidRPr="00205714" w:rsidRDefault="004B007E" w:rsidP="001E6614">
            <w:pPr>
              <w:pStyle w:val="Text"/>
              <w:ind w:left="283"/>
              <w:rPr>
                <w:lang w:val="en-US"/>
              </w:rPr>
            </w:pPr>
            <w:r w:rsidRPr="00205714">
              <w:rPr>
                <w:lang w:val="en-US"/>
              </w:rPr>
              <w:t>ICF label</w:t>
            </w:r>
          </w:p>
        </w:tc>
      </w:tr>
      <w:tr w:rsidR="00E31624" w14:paraId="106228C3" w14:textId="77777777" w:rsidTr="00AD596B">
        <w:trPr>
          <w:cantSplit/>
          <w:jc w:val="right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D6ED2" w14:textId="77777777" w:rsidR="00751B7C" w:rsidRPr="00205714" w:rsidRDefault="00751B7C" w:rsidP="001E6614">
            <w:pPr>
              <w:pStyle w:val="Text"/>
              <w:ind w:left="283"/>
              <w:rPr>
                <w:lang w:val="en-US"/>
              </w:rPr>
            </w:pP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13746" w14:textId="77777777" w:rsidR="00751B7C" w:rsidRPr="00205714" w:rsidRDefault="00751B7C" w:rsidP="001E6614">
            <w:pPr>
              <w:pStyle w:val="Text"/>
              <w:ind w:left="283"/>
              <w:rPr>
                <w:lang w:val="en-US"/>
              </w:rPr>
            </w:pPr>
          </w:p>
        </w:tc>
      </w:tr>
      <w:tr w:rsidR="00E31624" w14:paraId="60182E9D" w14:textId="77777777" w:rsidTr="00AD596B">
        <w:trPr>
          <w:cantSplit/>
          <w:jc w:val="right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27A63" w14:textId="77777777" w:rsidR="00751B7C" w:rsidRPr="00205714" w:rsidRDefault="00751B7C" w:rsidP="001E6614">
            <w:pPr>
              <w:pStyle w:val="Text"/>
              <w:ind w:left="283"/>
              <w:rPr>
                <w:lang w:val="en-US"/>
              </w:rPr>
            </w:pP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DEE9F" w14:textId="77777777" w:rsidR="00751B7C" w:rsidRPr="00205714" w:rsidRDefault="00751B7C" w:rsidP="001E6614">
            <w:pPr>
              <w:pStyle w:val="Text"/>
              <w:ind w:left="283"/>
              <w:rPr>
                <w:lang w:val="en-US"/>
              </w:rPr>
            </w:pPr>
          </w:p>
        </w:tc>
      </w:tr>
      <w:tr w:rsidR="00E31624" w14:paraId="07364B6B" w14:textId="77777777" w:rsidTr="00AD596B">
        <w:trPr>
          <w:cantSplit/>
          <w:jc w:val="right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1299C" w14:textId="77777777" w:rsidR="00781743" w:rsidRPr="00205714" w:rsidRDefault="00781743" w:rsidP="001E6614">
            <w:pPr>
              <w:pStyle w:val="Text"/>
              <w:ind w:left="283"/>
              <w:rPr>
                <w:lang w:val="en-US"/>
              </w:rPr>
            </w:pP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600B6" w14:textId="77777777" w:rsidR="00781743" w:rsidRPr="00205714" w:rsidRDefault="00781743" w:rsidP="001E6614">
            <w:pPr>
              <w:pStyle w:val="Text"/>
              <w:ind w:left="283"/>
              <w:rPr>
                <w:lang w:val="en-US"/>
              </w:rPr>
            </w:pPr>
          </w:p>
        </w:tc>
      </w:tr>
      <w:tr w:rsidR="00E31624" w14:paraId="7D4E62E1" w14:textId="77777777" w:rsidTr="00AD596B">
        <w:trPr>
          <w:cantSplit/>
          <w:jc w:val="right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800BE" w14:textId="77777777" w:rsidR="00781743" w:rsidRPr="00205714" w:rsidRDefault="00781743" w:rsidP="001E6614">
            <w:pPr>
              <w:pStyle w:val="Text"/>
              <w:ind w:left="283"/>
              <w:rPr>
                <w:lang w:val="en-US"/>
              </w:rPr>
            </w:pP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14DB1" w14:textId="77777777" w:rsidR="00781743" w:rsidRPr="00205714" w:rsidRDefault="00781743" w:rsidP="001E6614">
            <w:pPr>
              <w:pStyle w:val="Text"/>
              <w:ind w:left="283"/>
              <w:rPr>
                <w:lang w:val="en-US"/>
              </w:rPr>
            </w:pPr>
          </w:p>
        </w:tc>
      </w:tr>
      <w:tr w:rsidR="00E31624" w14:paraId="420F1D6D" w14:textId="77777777" w:rsidTr="00AD596B">
        <w:trPr>
          <w:cantSplit/>
          <w:jc w:val="right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43B03" w14:textId="77777777" w:rsidR="00616177" w:rsidRPr="00205714" w:rsidRDefault="00616177" w:rsidP="001E6614">
            <w:pPr>
              <w:pStyle w:val="Text"/>
              <w:ind w:left="283"/>
              <w:rPr>
                <w:lang w:val="en-US"/>
              </w:rPr>
            </w:pP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8C3DF" w14:textId="77777777" w:rsidR="00616177" w:rsidRPr="00205714" w:rsidRDefault="00616177" w:rsidP="001E6614">
            <w:pPr>
              <w:pStyle w:val="Text"/>
              <w:ind w:left="283"/>
              <w:rPr>
                <w:lang w:val="en-US"/>
              </w:rPr>
            </w:pPr>
          </w:p>
        </w:tc>
      </w:tr>
      <w:tr w:rsidR="00E31624" w14:paraId="602BAB1D" w14:textId="77777777" w:rsidTr="00AD596B">
        <w:trPr>
          <w:cantSplit/>
          <w:jc w:val="right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8A926" w14:textId="77777777" w:rsidR="00616177" w:rsidRPr="00205714" w:rsidRDefault="00616177" w:rsidP="001E6614">
            <w:pPr>
              <w:pStyle w:val="Text"/>
              <w:ind w:left="283"/>
              <w:rPr>
                <w:lang w:val="en-US"/>
              </w:rPr>
            </w:pP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E0CBD" w14:textId="77777777" w:rsidR="00616177" w:rsidRPr="00205714" w:rsidRDefault="00616177" w:rsidP="001E6614">
            <w:pPr>
              <w:pStyle w:val="Text"/>
              <w:ind w:left="283"/>
              <w:rPr>
                <w:lang w:val="en-US"/>
              </w:rPr>
            </w:pPr>
          </w:p>
        </w:tc>
      </w:tr>
    </w:tbl>
    <w:p w14:paraId="06506C81" w14:textId="77777777" w:rsidR="009B3369" w:rsidRDefault="004B007E" w:rsidP="00582E35">
      <w:pPr>
        <w:pStyle w:val="Text"/>
        <w:rPr>
          <w:lang w:val="en-US"/>
        </w:rPr>
      </w:pPr>
      <w:r w:rsidRPr="00205714">
        <w:rPr>
          <w:lang w:val="en-US"/>
        </w:rPr>
        <w:t>Comment:</w:t>
      </w:r>
    </w:p>
    <w:p w14:paraId="565F32BB" w14:textId="77777777" w:rsidR="00616177" w:rsidRDefault="004B007E">
      <w:pPr>
        <w:overflowPunct/>
        <w:autoSpaceDE/>
        <w:autoSpaceDN/>
        <w:adjustRightInd/>
        <w:textAlignment w:val="auto"/>
        <w:rPr>
          <w:lang w:val="en-US"/>
        </w:rPr>
      </w:pPr>
      <w:r>
        <w:rPr>
          <w:lang w:val="en-US"/>
        </w:rPr>
        <w:br w:type="page"/>
      </w:r>
    </w:p>
    <w:p w14:paraId="1D2A0DAC" w14:textId="77777777" w:rsidR="00D70E78" w:rsidRPr="001D5223" w:rsidRDefault="004B007E" w:rsidP="001D5223">
      <w:pPr>
        <w:pStyle w:val="Nagwek2"/>
        <w:rPr>
          <w:bCs w:val="0"/>
          <w:iCs/>
          <w:szCs w:val="24"/>
          <w:lang w:val="en-US"/>
        </w:rPr>
      </w:pPr>
      <w:bookmarkStart w:id="14" w:name="_Toc387335613"/>
      <w:r w:rsidRPr="00205714">
        <w:rPr>
          <w:bCs w:val="0"/>
          <w:iCs/>
          <w:szCs w:val="24"/>
          <w:lang w:val="en-US"/>
        </w:rPr>
        <w:lastRenderedPageBreak/>
        <w:t xml:space="preserve">Content of the </w:t>
      </w:r>
      <w:r w:rsidR="00F82708" w:rsidRPr="00205714">
        <w:rPr>
          <w:bCs w:val="0"/>
          <w:iCs/>
          <w:szCs w:val="24"/>
          <w:lang w:val="en-US"/>
        </w:rPr>
        <w:t>program</w:t>
      </w:r>
      <w:bookmarkEnd w:id="14"/>
    </w:p>
    <w:p w14:paraId="715B3BE0" w14:textId="77777777" w:rsidR="00FB6CD9" w:rsidRPr="00205714" w:rsidRDefault="004B007E" w:rsidP="00FB6CD9">
      <w:pPr>
        <w:pStyle w:val="Nagwek3"/>
        <w:rPr>
          <w:bCs w:val="0"/>
          <w:iCs w:val="0"/>
          <w:szCs w:val="24"/>
          <w:lang w:val="en-US"/>
        </w:rPr>
      </w:pPr>
      <w:bookmarkStart w:id="15" w:name="_Toc387335617"/>
      <w:r w:rsidRPr="00205714">
        <w:rPr>
          <w:bCs w:val="0"/>
          <w:iCs w:val="0"/>
          <w:szCs w:val="24"/>
          <w:lang w:val="en-US"/>
        </w:rPr>
        <w:t>Please provide a clinical pathways diagram describing structure of program</w:t>
      </w:r>
    </w:p>
    <w:p w14:paraId="5414E9A6" w14:textId="77777777" w:rsidR="00E91BD2" w:rsidRDefault="004B007E" w:rsidP="00FB6CD9">
      <w:pPr>
        <w:pStyle w:val="Text"/>
        <w:rPr>
          <w:lang w:val="en-US"/>
        </w:rPr>
      </w:pPr>
      <w:r w:rsidRPr="00205714">
        <w:rPr>
          <w:lang w:val="en-US"/>
        </w:rPr>
        <w:t>Please use clinical pathways as proposed by UEMS PRM</w:t>
      </w:r>
      <w:r w:rsidR="00616177">
        <w:rPr>
          <w:lang w:val="en-US"/>
        </w:rPr>
        <w:t>:</w:t>
      </w:r>
    </w:p>
    <w:p w14:paraId="41546716" w14:textId="77777777" w:rsidR="001E1E76" w:rsidRPr="00205714" w:rsidRDefault="001E1E76" w:rsidP="00FB6CD9">
      <w:pPr>
        <w:pStyle w:val="Text"/>
        <w:rPr>
          <w:b/>
          <w:bCs/>
          <w:color w:val="FF0000"/>
          <w:sz w:val="24"/>
          <w:szCs w:val="24"/>
          <w:lang w:val="en-US"/>
        </w:rPr>
      </w:pPr>
    </w:p>
    <w:p w14:paraId="5E039267" w14:textId="77777777" w:rsidR="00B74559" w:rsidRDefault="004B007E" w:rsidP="000C2EA7">
      <w:pPr>
        <w:pStyle w:val="Text"/>
        <w:rPr>
          <w:lang w:val="en-US"/>
        </w:rPr>
      </w:pPr>
      <w:r w:rsidRPr="00205714">
        <w:rPr>
          <w:lang w:val="en-US"/>
        </w:rPr>
        <w:t xml:space="preserve"> </w:t>
      </w:r>
    </w:p>
    <w:p w14:paraId="4A146A56" w14:textId="77777777" w:rsidR="00B74559" w:rsidRPr="00616177" w:rsidRDefault="004B007E" w:rsidP="00616177">
      <w:pPr>
        <w:overflowPunct/>
        <w:autoSpaceDE/>
        <w:autoSpaceDN/>
        <w:adjustRightInd/>
        <w:textAlignment w:val="auto"/>
        <w:rPr>
          <w:lang w:val="en-US"/>
        </w:rPr>
      </w:pPr>
      <w:r>
        <w:rPr>
          <w:noProof/>
          <w:lang w:val="en-US" w:eastAsia="en-US" w:bidi="he-IL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692A6B3E" wp14:editId="1B611439">
                <wp:simplePos x="0" y="0"/>
                <wp:positionH relativeFrom="column">
                  <wp:posOffset>1230520</wp:posOffset>
                </wp:positionH>
                <wp:positionV relativeFrom="paragraph">
                  <wp:posOffset>-332519</wp:posOffset>
                </wp:positionV>
                <wp:extent cx="3281699" cy="1606163"/>
                <wp:effectExtent l="0" t="0" r="13970" b="13335"/>
                <wp:wrapNone/>
                <wp:docPr id="1551" name="Group 15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81699" cy="1606163"/>
                          <a:chOff x="0" y="0"/>
                          <a:chExt cx="3281699" cy="2029159"/>
                        </a:xfrm>
                      </wpg:grpSpPr>
                      <wps:wsp>
                        <wps:cNvPr id="1550" name="Rectangle: Rounded Corners 1550"/>
                        <wps:cNvSpPr/>
                        <wps:spPr>
                          <a:xfrm>
                            <a:off x="0" y="0"/>
                            <a:ext cx="3281699" cy="2029159"/>
                          </a:xfrm>
                          <a:prstGeom prst="roundRect">
                            <a:avLst>
                              <a:gd name="adj" fmla="val 4594"/>
                            </a:avLst>
                          </a:prstGeom>
                          <a:solidFill>
                            <a:schemeClr val="accent1">
                              <a:lumMod val="75000"/>
                            </a:schemeClr>
                          </a:solidFill>
                          <a:ln w="12700"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439C805" w14:textId="77777777" w:rsidR="00B74559" w:rsidRPr="00616177" w:rsidRDefault="004B007E" w:rsidP="00B74559">
                              <w:pPr>
                                <w:jc w:val="center"/>
                                <w:rPr>
                                  <w:lang w:val="en-GB"/>
                                </w:rPr>
                              </w:pPr>
                              <w:r w:rsidRPr="00616177">
                                <w:rPr>
                                  <w:lang w:val="en-GB"/>
                                </w:rPr>
                                <w:t xml:space="preserve">[short description of program - ~100 words.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548" name="Rectangle: Rounded Corners 1548"/>
                        <wps:cNvSpPr/>
                        <wps:spPr>
                          <a:xfrm>
                            <a:off x="42285" y="47570"/>
                            <a:ext cx="3197228" cy="327704"/>
                          </a:xfrm>
                          <a:prstGeom prst="roundRect">
                            <a:avLst/>
                          </a:prstGeom>
                          <a:ln w="12700"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5AA5D83" w14:textId="77777777" w:rsidR="00B74559" w:rsidRPr="00616177" w:rsidRDefault="004B007E" w:rsidP="00B74559">
                              <w:pPr>
                                <w:jc w:val="center"/>
                                <w:rPr>
                                  <w:lang w:val="en-GB"/>
                                </w:rPr>
                              </w:pPr>
                              <w:r w:rsidRPr="00616177">
                                <w:rPr>
                                  <w:lang w:val="en-GB"/>
                                </w:rPr>
                                <w:t>Name of program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549" name="Rectangle: Rounded Corners 1549"/>
                        <wps:cNvSpPr/>
                        <wps:spPr>
                          <a:xfrm>
                            <a:off x="42285" y="438701"/>
                            <a:ext cx="3197225" cy="1532255"/>
                          </a:xfrm>
                          <a:prstGeom prst="roundRect">
                            <a:avLst>
                              <a:gd name="adj" fmla="val 4594"/>
                            </a:avLst>
                          </a:prstGeom>
                          <a:ln w="12700"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76C611E" w14:textId="77777777" w:rsidR="00643A3A" w:rsidRPr="00616177" w:rsidRDefault="004B007E" w:rsidP="00643A3A">
                              <w:pPr>
                                <w:jc w:val="center"/>
                                <w:rPr>
                                  <w:lang w:val="en-GB"/>
                                </w:rPr>
                              </w:pPr>
                              <w:r w:rsidRPr="00616177">
                                <w:rPr>
                                  <w:lang w:val="en-GB"/>
                                </w:rPr>
                                <w:t>short description of program - ~100 words. Incl. setting, target population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92A6B3E" id="Group 1551" o:spid="_x0000_s1026" style="position:absolute;margin-left:96.9pt;margin-top:-26.2pt;width:258.4pt;height:126.45pt;z-index:251658240;mso-height-relative:margin" coordsize="32816,20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">
                <v:roundrect id="Rectangle: Rounded Corners 1550" o:spid="_x0000_s1027" style="position:absolute;width:32816;height:20291;visibility:visible;mso-wrap-style:square;v-text-anchor:top" arcsize="3010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" fillcolor="#365f91 [2404]" strokecolor="#0a121c [484]" strokeweight="1pt">
                  <v:textbox>
                    <w:txbxContent>
                      <w:p w14:paraId="5439C805" w14:textId="77777777" w:rsidR="00B74559" w:rsidRPr="00616177" w:rsidRDefault="004B007E" w:rsidP="00B74559">
                        <w:pPr>
                          <w:jc w:val="center"/>
                          <w:rPr>
                            <w:lang w:val="en-GB"/>
                          </w:rPr>
                        </w:pPr>
                        <w:r w:rsidRPr="00616177">
                          <w:rPr>
                            <w:lang w:val="en-GB"/>
                          </w:rPr>
                          <w:t xml:space="preserve">[short description of program - ~100 words. </w:t>
                        </w:r>
                      </w:p>
                    </w:txbxContent>
                  </v:textbox>
                </v:roundrect>
                <v:roundrect id="Rectangle: Rounded Corners 1548" o:spid="_x0000_s1028" style="position:absolute;left:422;top:475;width:31973;height:3277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" fillcolor="#4f81bd [3204]" strokecolor="#0a121c [484]" strokeweight="1pt">
                  <v:textbox>
                    <w:txbxContent>
                      <w:p w14:paraId="75AA5D83" w14:textId="77777777" w:rsidR="00B74559" w:rsidRPr="00616177" w:rsidRDefault="004B007E" w:rsidP="00B74559">
                        <w:pPr>
                          <w:jc w:val="center"/>
                          <w:rPr>
                            <w:lang w:val="en-GB"/>
                          </w:rPr>
                        </w:pPr>
                        <w:r w:rsidRPr="00616177">
                          <w:rPr>
                            <w:lang w:val="en-GB"/>
                          </w:rPr>
                          <w:t>Name of program</w:t>
                        </w:r>
                      </w:p>
                    </w:txbxContent>
                  </v:textbox>
                </v:roundrect>
                <v:roundrect id="Rectangle: Rounded Corners 1549" o:spid="_x0000_s1029" style="position:absolute;left:422;top:4387;width:31973;height:15322;visibility:visible;mso-wrap-style:square;v-text-anchor:top" arcsize="3010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" fillcolor="#4f81bd [3204]" strokecolor="#0a121c [484]" strokeweight="1pt">
                  <v:textbox>
                    <w:txbxContent>
                      <w:p w14:paraId="576C611E" w14:textId="77777777" w:rsidR="00643A3A" w:rsidRPr="00616177" w:rsidRDefault="004B007E" w:rsidP="00643A3A">
                        <w:pPr>
                          <w:jc w:val="center"/>
                          <w:rPr>
                            <w:lang w:val="en-GB"/>
                          </w:rPr>
                        </w:pPr>
                        <w:r w:rsidRPr="00616177">
                          <w:rPr>
                            <w:lang w:val="en-GB"/>
                          </w:rPr>
                          <w:t>short description of program - ~100 words. Incl. setting, target population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</w:p>
    <w:p w14:paraId="0C4034D2" w14:textId="77777777" w:rsidR="00B74559" w:rsidRPr="00616177" w:rsidRDefault="00B74559" w:rsidP="000C2EA7">
      <w:pPr>
        <w:pStyle w:val="Text"/>
        <w:rPr>
          <w:lang w:val="en-US"/>
        </w:rPr>
      </w:pPr>
    </w:p>
    <w:p w14:paraId="16370C05" w14:textId="77777777" w:rsidR="00016007" w:rsidRDefault="00016007" w:rsidP="000C2EA7">
      <w:pPr>
        <w:pStyle w:val="Text"/>
        <w:rPr>
          <w:lang w:val="en-US"/>
        </w:rPr>
      </w:pPr>
    </w:p>
    <w:p w14:paraId="58D4EA57" w14:textId="77777777" w:rsidR="00616177" w:rsidRDefault="00616177" w:rsidP="000C2EA7">
      <w:pPr>
        <w:pStyle w:val="Text"/>
        <w:rPr>
          <w:lang w:val="en-US"/>
        </w:rPr>
      </w:pPr>
    </w:p>
    <w:p w14:paraId="7B2EF33A" w14:textId="77777777" w:rsidR="00616177" w:rsidRDefault="00616177" w:rsidP="000C2EA7">
      <w:pPr>
        <w:pStyle w:val="Text"/>
        <w:rPr>
          <w:lang w:val="en-US"/>
        </w:rPr>
      </w:pPr>
    </w:p>
    <w:p w14:paraId="5336004A" w14:textId="77777777" w:rsidR="00616177" w:rsidRPr="00616177" w:rsidRDefault="00616177" w:rsidP="000C2EA7">
      <w:pPr>
        <w:pStyle w:val="Text"/>
        <w:rPr>
          <w:lang w:val="en-US"/>
        </w:rPr>
      </w:pPr>
    </w:p>
    <w:p w14:paraId="59B5F96A" w14:textId="77777777" w:rsidR="00B74559" w:rsidRPr="00616177" w:rsidRDefault="004B007E" w:rsidP="000C2EA7">
      <w:pPr>
        <w:pStyle w:val="Text"/>
        <w:rPr>
          <w:lang w:val="en-US"/>
        </w:rPr>
      </w:pPr>
      <w:r w:rsidRPr="00616177">
        <w:rPr>
          <w:noProof/>
          <w:lang w:val="en-US" w:eastAsia="en-US" w:bidi="he-IL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76519B5B" wp14:editId="33C1EB4B">
                <wp:simplePos x="0" y="0"/>
                <wp:positionH relativeFrom="margin">
                  <wp:align>center</wp:align>
                </wp:positionH>
                <wp:positionV relativeFrom="paragraph">
                  <wp:posOffset>55134</wp:posOffset>
                </wp:positionV>
                <wp:extent cx="5946140" cy="1352550"/>
                <wp:effectExtent l="0" t="0" r="16510" b="19050"/>
                <wp:wrapNone/>
                <wp:docPr id="1557" name="Group 15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6140" cy="1352550"/>
                          <a:chOff x="0" y="100012"/>
                          <a:chExt cx="5946243" cy="1537535"/>
                        </a:xfrm>
                      </wpg:grpSpPr>
                      <wps:wsp>
                        <wps:cNvPr id="1552" name="Rectangle: Rounded Corners 1552"/>
                        <wps:cNvSpPr/>
                        <wps:spPr>
                          <a:xfrm>
                            <a:off x="0" y="100012"/>
                            <a:ext cx="5946243" cy="1537535"/>
                          </a:xfrm>
                          <a:prstGeom prst="roundRect">
                            <a:avLst>
                              <a:gd name="adj" fmla="val 5672"/>
                            </a:avLst>
                          </a:prstGeom>
                          <a:solidFill>
                            <a:schemeClr val="accent1">
                              <a:lumMod val="75000"/>
                            </a:schemeClr>
                          </a:solidFill>
                          <a:ln w="12700"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553" name="Rectangle: Rounded Corners 1553"/>
                        <wps:cNvSpPr/>
                        <wps:spPr>
                          <a:xfrm>
                            <a:off x="42284" y="491556"/>
                            <a:ext cx="1923415" cy="1086310"/>
                          </a:xfrm>
                          <a:prstGeom prst="roundRect">
                            <a:avLst>
                              <a:gd name="adj" fmla="val 6494"/>
                            </a:avLst>
                          </a:prstGeom>
                          <a:ln w="12700"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ACDDEBD" w14:textId="77777777" w:rsidR="00B74559" w:rsidRPr="00616177" w:rsidRDefault="004B007E" w:rsidP="00B74559">
                              <w:pPr>
                                <w:jc w:val="center"/>
                                <w:rPr>
                                  <w:lang w:val="en-GB"/>
                                </w:rPr>
                              </w:pPr>
                              <w:r w:rsidRPr="00616177">
                                <w:rPr>
                                  <w:lang w:val="en-GB"/>
                                </w:rPr>
                                <w:t>Rehabilitation treatment pre-admission</w:t>
                              </w:r>
                            </w:p>
                            <w:p w14:paraId="16E6BFC5" w14:textId="77777777" w:rsidR="00643A3A" w:rsidRPr="00616177" w:rsidRDefault="00643A3A" w:rsidP="00B74559">
                              <w:pPr>
                                <w:jc w:val="center"/>
                                <w:rPr>
                                  <w:lang w:val="en-GB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554" name="Rectangle: Rounded Corners 1554"/>
                        <wps:cNvSpPr/>
                        <wps:spPr>
                          <a:xfrm>
                            <a:off x="2008508" y="486271"/>
                            <a:ext cx="1923415" cy="1086310"/>
                          </a:xfrm>
                          <a:prstGeom prst="roundRect">
                            <a:avLst>
                              <a:gd name="adj" fmla="val 6127"/>
                            </a:avLst>
                          </a:prstGeom>
                          <a:ln w="12700"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734EAB6" w14:textId="77777777" w:rsidR="00643A3A" w:rsidRPr="00616177" w:rsidRDefault="004B007E" w:rsidP="00643A3A">
                              <w:pPr>
                                <w:jc w:val="center"/>
                                <w:rPr>
                                  <w:lang w:val="en-GB"/>
                                </w:rPr>
                              </w:pPr>
                              <w:r w:rsidRPr="00616177">
                                <w:rPr>
                                  <w:lang w:val="en-GB"/>
                                </w:rPr>
                                <w:t>Admission criteria &amp; actions before admission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555" name="Rectangle: Rounded Corners 1555"/>
                        <wps:cNvSpPr/>
                        <wps:spPr>
                          <a:xfrm>
                            <a:off x="3969447" y="486271"/>
                            <a:ext cx="1923415" cy="1086310"/>
                          </a:xfrm>
                          <a:prstGeom prst="roundRect">
                            <a:avLst>
                              <a:gd name="adj" fmla="val 5394"/>
                            </a:avLst>
                          </a:prstGeom>
                          <a:ln w="12700"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86556F3" w14:textId="77777777" w:rsidR="00643A3A" w:rsidRPr="00616177" w:rsidRDefault="004B007E" w:rsidP="00643A3A">
                              <w:pPr>
                                <w:jc w:val="center"/>
                                <w:rPr>
                                  <w:lang w:val="en-GB"/>
                                </w:rPr>
                              </w:pPr>
                              <w:r w:rsidRPr="00616177">
                                <w:rPr>
                                  <w:lang w:val="en-GB"/>
                                </w:rPr>
                                <w:t>Criteria for refusal &amp; alternative plan for refused patients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556" name="Rectangle: Rounded Corners 1556"/>
                        <wps:cNvSpPr/>
                        <wps:spPr>
                          <a:xfrm>
                            <a:off x="42284" y="147637"/>
                            <a:ext cx="5850255" cy="295949"/>
                          </a:xfrm>
                          <a:prstGeom prst="roundRect">
                            <a:avLst>
                              <a:gd name="adj" fmla="val 26266"/>
                            </a:avLst>
                          </a:prstGeom>
                          <a:ln w="12700"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DA1F022" w14:textId="77777777" w:rsidR="00B74559" w:rsidRPr="00616177" w:rsidRDefault="004B007E" w:rsidP="00B74559">
                              <w:pPr>
                                <w:pStyle w:val="Akapitzlist"/>
                                <w:numPr>
                                  <w:ilvl w:val="0"/>
                                  <w:numId w:val="23"/>
                                </w:numPr>
                                <w:jc w:val="center"/>
                                <w:rPr>
                                  <w:lang w:val="en-GB"/>
                                </w:rPr>
                              </w:pPr>
                              <w:r w:rsidRPr="00616177">
                                <w:rPr>
                                  <w:lang w:val="en-GB"/>
                                </w:rPr>
                                <w:t>Patients’ referral and pre-admission stage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6519B5B" id="Group 1557" o:spid="_x0000_s1030" style="position:absolute;left:0;text-align:left;margin-left:0;margin-top:4.35pt;width:468.2pt;height:106.5pt;z-index:251660288;mso-position-horizontal:center;mso-position-horizontal-relative:margin;mso-height-relative:margin" coordorigin=",1000" coordsize="59462,153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">
                <v:roundrect id="Rectangle: Rounded Corners 1552" o:spid="_x0000_s1031" style="position:absolute;top:1000;width:59462;height:15375;visibility:visible;mso-wrap-style:square;v-text-anchor:top" arcsize="3717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" fillcolor="#365f91 [2404]" strokecolor="#0a121c [484]" strokeweight="1pt"/>
                <v:roundrect id="Rectangle: Rounded Corners 1553" o:spid="_x0000_s1032" style="position:absolute;left:422;top:4915;width:19234;height:10863;visibility:visible;mso-wrap-style:square;v-text-anchor:top" arcsize="4257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" fillcolor="#4f81bd [3204]" strokecolor="#0a121c [484]" strokeweight="1pt">
                  <v:textbox>
                    <w:txbxContent>
                      <w:p w14:paraId="0ACDDEBD" w14:textId="77777777" w:rsidR="00B74559" w:rsidRPr="00616177" w:rsidRDefault="004B007E" w:rsidP="00B74559">
                        <w:pPr>
                          <w:jc w:val="center"/>
                          <w:rPr>
                            <w:lang w:val="en-GB"/>
                          </w:rPr>
                        </w:pPr>
                        <w:r w:rsidRPr="00616177">
                          <w:rPr>
                            <w:lang w:val="en-GB"/>
                          </w:rPr>
                          <w:t>Rehabilitation treatment pre-admission</w:t>
                        </w:r>
                      </w:p>
                      <w:p w14:paraId="16E6BFC5" w14:textId="77777777" w:rsidR="00643A3A" w:rsidRPr="00616177" w:rsidRDefault="00643A3A" w:rsidP="00B74559">
                        <w:pPr>
                          <w:jc w:val="center"/>
                          <w:rPr>
                            <w:lang w:val="en-GB"/>
                          </w:rPr>
                        </w:pPr>
                      </w:p>
                    </w:txbxContent>
                  </v:textbox>
                </v:roundrect>
                <v:roundrect id="Rectangle: Rounded Corners 1554" o:spid="_x0000_s1033" style="position:absolute;left:20085;top:4862;width:19234;height:10863;visibility:visible;mso-wrap-style:square;v-text-anchor:top" arcsize="401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" fillcolor="#4f81bd [3204]" strokecolor="#0a121c [484]" strokeweight="1pt">
                  <v:textbox>
                    <w:txbxContent>
                      <w:p w14:paraId="1734EAB6" w14:textId="77777777" w:rsidR="00643A3A" w:rsidRPr="00616177" w:rsidRDefault="004B007E" w:rsidP="00643A3A">
                        <w:pPr>
                          <w:jc w:val="center"/>
                          <w:rPr>
                            <w:lang w:val="en-GB"/>
                          </w:rPr>
                        </w:pPr>
                        <w:r w:rsidRPr="00616177">
                          <w:rPr>
                            <w:lang w:val="en-GB"/>
                          </w:rPr>
                          <w:t>Admission criteria &amp; actions before admission</w:t>
                        </w:r>
                      </w:p>
                    </w:txbxContent>
                  </v:textbox>
                </v:roundrect>
                <v:roundrect id="Rectangle: Rounded Corners 1555" o:spid="_x0000_s1034" style="position:absolute;left:39694;top:4862;width:19234;height:10863;visibility:visible;mso-wrap-style:square;v-text-anchor:top" arcsize="3535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" fillcolor="#4f81bd [3204]" strokecolor="#0a121c [484]" strokeweight="1pt">
                  <v:textbox>
                    <w:txbxContent>
                      <w:p w14:paraId="486556F3" w14:textId="77777777" w:rsidR="00643A3A" w:rsidRPr="00616177" w:rsidRDefault="004B007E" w:rsidP="00643A3A">
                        <w:pPr>
                          <w:jc w:val="center"/>
                          <w:rPr>
                            <w:lang w:val="en-GB"/>
                          </w:rPr>
                        </w:pPr>
                        <w:r w:rsidRPr="00616177">
                          <w:rPr>
                            <w:lang w:val="en-GB"/>
                          </w:rPr>
                          <w:t>Criteria for refusal &amp; alternative plan for refused patients</w:t>
                        </w:r>
                      </w:p>
                    </w:txbxContent>
                  </v:textbox>
                </v:roundrect>
                <v:roundrect id="Rectangle: Rounded Corners 1556" o:spid="_x0000_s1035" style="position:absolute;left:422;top:1476;width:58503;height:2959;visibility:visible;mso-wrap-style:square;v-text-anchor:top" arcsize="17212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" fillcolor="#4f81bd [3204]" strokecolor="#0a121c [484]" strokeweight="1pt">
                  <v:textbox>
                    <w:txbxContent>
                      <w:p w14:paraId="1DA1F022" w14:textId="77777777" w:rsidR="00B74559" w:rsidRPr="00616177" w:rsidRDefault="004B007E" w:rsidP="00B74559">
                        <w:pPr>
                          <w:pStyle w:val="ListParagraph"/>
                          <w:numPr>
                            <w:ilvl w:val="0"/>
                            <w:numId w:val="23"/>
                          </w:numPr>
                          <w:jc w:val="center"/>
                          <w:rPr>
                            <w:lang w:val="en-GB"/>
                          </w:rPr>
                        </w:pPr>
                        <w:r w:rsidRPr="00616177">
                          <w:rPr>
                            <w:lang w:val="en-GB"/>
                          </w:rPr>
                          <w:t>Patients’ referral and pre-admission stage</w:t>
                        </w:r>
                      </w:p>
                    </w:txbxContent>
                  </v:textbox>
                </v:roundrect>
                <w10:wrap anchorx="margin"/>
              </v:group>
            </w:pict>
          </mc:Fallback>
        </mc:AlternateContent>
      </w:r>
    </w:p>
    <w:p w14:paraId="352E2BE1" w14:textId="77777777" w:rsidR="00B74559" w:rsidRPr="00616177" w:rsidRDefault="00B74559" w:rsidP="000C2EA7">
      <w:pPr>
        <w:pStyle w:val="Text"/>
        <w:rPr>
          <w:lang w:val="en-US"/>
        </w:rPr>
      </w:pPr>
    </w:p>
    <w:p w14:paraId="47561E72" w14:textId="77777777" w:rsidR="00B74559" w:rsidRPr="00616177" w:rsidRDefault="00B74559" w:rsidP="000C2EA7">
      <w:pPr>
        <w:pStyle w:val="Text"/>
        <w:rPr>
          <w:lang w:val="en-US"/>
        </w:rPr>
      </w:pPr>
    </w:p>
    <w:p w14:paraId="4DDACEBC" w14:textId="77777777" w:rsidR="00B74559" w:rsidRPr="00616177" w:rsidRDefault="00B74559" w:rsidP="000C2EA7">
      <w:pPr>
        <w:pStyle w:val="Text"/>
        <w:rPr>
          <w:lang w:val="en-US"/>
        </w:rPr>
      </w:pPr>
    </w:p>
    <w:p w14:paraId="5E39DB89" w14:textId="77777777" w:rsidR="00B74559" w:rsidRPr="00616177" w:rsidRDefault="00B74559" w:rsidP="000C2EA7">
      <w:pPr>
        <w:pStyle w:val="Text"/>
        <w:rPr>
          <w:lang w:val="en-US"/>
        </w:rPr>
      </w:pPr>
    </w:p>
    <w:p w14:paraId="6CA7FD6B" w14:textId="77777777" w:rsidR="00B74559" w:rsidRPr="00616177" w:rsidRDefault="00B74559" w:rsidP="000C2EA7">
      <w:pPr>
        <w:pStyle w:val="Text"/>
        <w:rPr>
          <w:lang w:val="en-US"/>
        </w:rPr>
      </w:pPr>
    </w:p>
    <w:p w14:paraId="03B1EC3C" w14:textId="77777777" w:rsidR="00B74559" w:rsidRPr="00616177" w:rsidRDefault="004B007E" w:rsidP="000C2EA7">
      <w:pPr>
        <w:pStyle w:val="Text"/>
        <w:rPr>
          <w:lang w:val="en-US"/>
        </w:rPr>
      </w:pPr>
      <w:r w:rsidRPr="00616177">
        <w:rPr>
          <w:noProof/>
          <w:lang w:val="en-US" w:eastAsia="en-US" w:bidi="he-IL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316C7231" wp14:editId="28658264">
                <wp:simplePos x="0" y="0"/>
                <wp:positionH relativeFrom="margin">
                  <wp:posOffset>-97155</wp:posOffset>
                </wp:positionH>
                <wp:positionV relativeFrom="paragraph">
                  <wp:posOffset>102870</wp:posOffset>
                </wp:positionV>
                <wp:extent cx="5946140" cy="2321781"/>
                <wp:effectExtent l="0" t="0" r="16510" b="21590"/>
                <wp:wrapNone/>
                <wp:docPr id="1558" name="Group 15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6140" cy="2321781"/>
                          <a:chOff x="0" y="9022"/>
                          <a:chExt cx="5946243" cy="2484209"/>
                        </a:xfrm>
                      </wpg:grpSpPr>
                      <wps:wsp>
                        <wps:cNvPr id="1559" name="Rectangle: Rounded Corners 1559"/>
                        <wps:cNvSpPr/>
                        <wps:spPr>
                          <a:xfrm>
                            <a:off x="0" y="9022"/>
                            <a:ext cx="5946243" cy="2484209"/>
                          </a:xfrm>
                          <a:prstGeom prst="roundRect">
                            <a:avLst>
                              <a:gd name="adj" fmla="val 5672"/>
                            </a:avLst>
                          </a:prstGeom>
                          <a:solidFill>
                            <a:schemeClr val="accent1">
                              <a:lumMod val="75000"/>
                            </a:schemeClr>
                          </a:solidFill>
                          <a:ln w="12700"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560" name="Rectangle: Rounded Corners 1560"/>
                        <wps:cNvSpPr/>
                        <wps:spPr>
                          <a:xfrm>
                            <a:off x="42283" y="491555"/>
                            <a:ext cx="1923415" cy="1966223"/>
                          </a:xfrm>
                          <a:prstGeom prst="roundRect">
                            <a:avLst>
                              <a:gd name="adj" fmla="val 6494"/>
                            </a:avLst>
                          </a:prstGeom>
                          <a:ln w="12700"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A9B9D56" w14:textId="77777777" w:rsidR="00643A3A" w:rsidRPr="00616177" w:rsidRDefault="004B007E" w:rsidP="00B74559">
                              <w:pPr>
                                <w:jc w:val="center"/>
                                <w:rPr>
                                  <w:lang w:val="en-GB"/>
                                </w:rPr>
                              </w:pPr>
                              <w:r w:rsidRPr="00616177">
                                <w:rPr>
                                  <w:lang w:val="en-GB"/>
                                </w:rPr>
                                <w:t>Characteristics of different components of IRP/s</w:t>
                              </w:r>
                            </w:p>
                            <w:p w14:paraId="3EEFD837" w14:textId="77777777" w:rsidR="00016007" w:rsidRPr="00616177" w:rsidRDefault="004B007E" w:rsidP="00B74559">
                              <w:pPr>
                                <w:jc w:val="center"/>
                                <w:rPr>
                                  <w:lang w:val="en-GB"/>
                                </w:rPr>
                              </w:pPr>
                              <w:r w:rsidRPr="00616177">
                                <w:rPr>
                                  <w:lang w:val="en-GB"/>
                                </w:rPr>
                                <w:t>ICF-based goal approach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561" name="Rectangle: Rounded Corners 1561"/>
                        <wps:cNvSpPr/>
                        <wps:spPr>
                          <a:xfrm>
                            <a:off x="2008473" y="486270"/>
                            <a:ext cx="1923415" cy="1966223"/>
                          </a:xfrm>
                          <a:prstGeom prst="roundRect">
                            <a:avLst>
                              <a:gd name="adj" fmla="val 6127"/>
                            </a:avLst>
                          </a:prstGeom>
                          <a:ln w="12700"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6928DC6" w14:textId="77777777" w:rsidR="00643A3A" w:rsidRPr="00616177" w:rsidRDefault="004B007E" w:rsidP="00643A3A">
                              <w:pPr>
                                <w:jc w:val="center"/>
                                <w:rPr>
                                  <w:lang w:val="en-GB"/>
                                </w:rPr>
                              </w:pPr>
                              <w:r w:rsidRPr="00616177">
                                <w:rPr>
                                  <w:lang w:val="en-GB"/>
                                </w:rPr>
                                <w:t>Program’s professional staff</w:t>
                              </w:r>
                            </w:p>
                            <w:p w14:paraId="2F55BCF9" w14:textId="77777777" w:rsidR="00016007" w:rsidRPr="00616177" w:rsidRDefault="004B007E" w:rsidP="00643A3A">
                              <w:pPr>
                                <w:jc w:val="center"/>
                                <w:rPr>
                                  <w:lang w:val="en-GB"/>
                                </w:rPr>
                              </w:pPr>
                              <w:r w:rsidRPr="00616177">
                                <w:rPr>
                                  <w:lang w:val="en-GB"/>
                                </w:rPr>
                                <w:t>PRM doctor’s leadership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562" name="Rectangle: Rounded Corners 1562"/>
                        <wps:cNvSpPr/>
                        <wps:spPr>
                          <a:xfrm>
                            <a:off x="3969378" y="486270"/>
                            <a:ext cx="1923415" cy="1966223"/>
                          </a:xfrm>
                          <a:prstGeom prst="roundRect">
                            <a:avLst>
                              <a:gd name="adj" fmla="val 5394"/>
                            </a:avLst>
                          </a:prstGeom>
                          <a:ln w="12700"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55FD92D" w14:textId="77777777" w:rsidR="00643A3A" w:rsidRPr="00616177" w:rsidRDefault="004B007E" w:rsidP="00643A3A">
                              <w:pPr>
                                <w:jc w:val="center"/>
                                <w:rPr>
                                  <w:lang w:val="en-GB"/>
                                </w:rPr>
                              </w:pPr>
                              <w:r w:rsidRPr="00616177">
                                <w:rPr>
                                  <w:lang w:val="en-GB"/>
                                </w:rPr>
                                <w:t>Basic management principles of the program</w:t>
                              </w:r>
                            </w:p>
                            <w:p w14:paraId="691B5894" w14:textId="77777777" w:rsidR="00016007" w:rsidRPr="00616177" w:rsidRDefault="004B007E" w:rsidP="00643A3A">
                              <w:pPr>
                                <w:jc w:val="center"/>
                                <w:rPr>
                                  <w:lang w:val="en-GB"/>
                                </w:rPr>
                              </w:pPr>
                              <w:r w:rsidRPr="00616177">
                                <w:rPr>
                                  <w:lang w:val="en-GB"/>
                                </w:rPr>
                                <w:t>Staff meetings</w:t>
                              </w:r>
                            </w:p>
                            <w:p w14:paraId="59221FAC" w14:textId="77777777" w:rsidR="00016007" w:rsidRPr="00616177" w:rsidRDefault="004B007E" w:rsidP="00643A3A">
                              <w:pPr>
                                <w:jc w:val="center"/>
                                <w:rPr>
                                  <w:lang w:val="en-GB"/>
                                </w:rPr>
                              </w:pPr>
                              <w:r w:rsidRPr="00616177">
                                <w:rPr>
                                  <w:lang w:val="en-GB"/>
                                </w:rPr>
                                <w:t>Time limits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563" name="Rectangle: Rounded Corners 1563"/>
                        <wps:cNvSpPr/>
                        <wps:spPr>
                          <a:xfrm>
                            <a:off x="42281" y="54134"/>
                            <a:ext cx="5850255" cy="389387"/>
                          </a:xfrm>
                          <a:prstGeom prst="roundRect">
                            <a:avLst>
                              <a:gd name="adj" fmla="val 26266"/>
                            </a:avLst>
                          </a:prstGeom>
                          <a:ln w="12700"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499B5C8" w14:textId="77777777" w:rsidR="00643A3A" w:rsidRPr="00616177" w:rsidRDefault="004B007E" w:rsidP="00643A3A">
                              <w:pPr>
                                <w:pStyle w:val="Text"/>
                                <w:ind w:left="0"/>
                                <w:jc w:val="center"/>
                              </w:pPr>
                              <w:r w:rsidRPr="00616177">
                                <w:t>2. Description of applied PRM program &amp; individual rehabilitation project/s (IRP)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16C7231" id="Group 1558" o:spid="_x0000_s1036" style="position:absolute;left:0;text-align:left;margin-left:-7.65pt;margin-top:8.1pt;width:468.2pt;height:182.8pt;z-index:251662336;mso-position-horizontal-relative:margin;mso-height-relative:margin" coordorigin=",90" coordsize="59462,248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">
                <v:roundrect id="Rectangle: Rounded Corners 1559" o:spid="_x0000_s1037" style="position:absolute;top:90;width:59462;height:24842;visibility:visible;mso-wrap-style:square;v-text-anchor:top" arcsize="3717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" fillcolor="#365f91 [2404]" strokecolor="#0a121c [484]" strokeweight="1pt"/>
                <v:roundrect id="Rectangle: Rounded Corners 1560" o:spid="_x0000_s1038" style="position:absolute;left:422;top:4915;width:19234;height:19662;visibility:visible;mso-wrap-style:square;v-text-anchor:top" arcsize="4257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" fillcolor="#4f81bd [3204]" strokecolor="#0a121c [484]" strokeweight="1pt">
                  <v:textbox>
                    <w:txbxContent>
                      <w:p w14:paraId="7A9B9D56" w14:textId="77777777" w:rsidR="00643A3A" w:rsidRPr="00616177" w:rsidRDefault="004B007E" w:rsidP="00B74559">
                        <w:pPr>
                          <w:jc w:val="center"/>
                          <w:rPr>
                            <w:lang w:val="en-GB"/>
                          </w:rPr>
                        </w:pPr>
                        <w:r w:rsidRPr="00616177">
                          <w:rPr>
                            <w:lang w:val="en-GB"/>
                          </w:rPr>
                          <w:t>Characteristics of different components of IRP/s</w:t>
                        </w:r>
                      </w:p>
                      <w:p w14:paraId="3EEFD837" w14:textId="77777777" w:rsidR="00016007" w:rsidRPr="00616177" w:rsidRDefault="004B007E" w:rsidP="00B74559">
                        <w:pPr>
                          <w:jc w:val="center"/>
                          <w:rPr>
                            <w:lang w:val="en-GB"/>
                          </w:rPr>
                        </w:pPr>
                        <w:r w:rsidRPr="00616177">
                          <w:rPr>
                            <w:lang w:val="en-GB"/>
                          </w:rPr>
                          <w:t>ICF-based goal approach</w:t>
                        </w:r>
                      </w:p>
                    </w:txbxContent>
                  </v:textbox>
                </v:roundrect>
                <v:roundrect id="Rectangle: Rounded Corners 1561" o:spid="_x0000_s1039" style="position:absolute;left:20084;top:4862;width:19234;height:19662;visibility:visible;mso-wrap-style:square;v-text-anchor:top" arcsize="401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" fillcolor="#4f81bd [3204]" strokecolor="#0a121c [484]" strokeweight="1pt">
                  <v:textbox>
                    <w:txbxContent>
                      <w:p w14:paraId="36928DC6" w14:textId="77777777" w:rsidR="00643A3A" w:rsidRPr="00616177" w:rsidRDefault="004B007E" w:rsidP="00643A3A">
                        <w:pPr>
                          <w:jc w:val="center"/>
                          <w:rPr>
                            <w:lang w:val="en-GB"/>
                          </w:rPr>
                        </w:pPr>
                        <w:r w:rsidRPr="00616177">
                          <w:rPr>
                            <w:lang w:val="en-GB"/>
                          </w:rPr>
                          <w:t>Program’s professional staff</w:t>
                        </w:r>
                      </w:p>
                      <w:p w14:paraId="2F55BCF9" w14:textId="77777777" w:rsidR="00016007" w:rsidRPr="00616177" w:rsidRDefault="004B007E" w:rsidP="00643A3A">
                        <w:pPr>
                          <w:jc w:val="center"/>
                          <w:rPr>
                            <w:lang w:val="en-GB"/>
                          </w:rPr>
                        </w:pPr>
                        <w:r w:rsidRPr="00616177">
                          <w:rPr>
                            <w:lang w:val="en-GB"/>
                          </w:rPr>
                          <w:t>PRM doctor’s leadership</w:t>
                        </w:r>
                      </w:p>
                    </w:txbxContent>
                  </v:textbox>
                </v:roundrect>
                <v:roundrect id="Rectangle: Rounded Corners 1562" o:spid="_x0000_s1040" style="position:absolute;left:39693;top:4862;width:19234;height:19662;visibility:visible;mso-wrap-style:square;v-text-anchor:top" arcsize="3535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" fillcolor="#4f81bd [3204]" strokecolor="#0a121c [484]" strokeweight="1pt">
                  <v:textbox>
                    <w:txbxContent>
                      <w:p w14:paraId="255FD92D" w14:textId="77777777" w:rsidR="00643A3A" w:rsidRPr="00616177" w:rsidRDefault="004B007E" w:rsidP="00643A3A">
                        <w:pPr>
                          <w:jc w:val="center"/>
                          <w:rPr>
                            <w:lang w:val="en-GB"/>
                          </w:rPr>
                        </w:pPr>
                        <w:r w:rsidRPr="00616177">
                          <w:rPr>
                            <w:lang w:val="en-GB"/>
                          </w:rPr>
                          <w:t>Basic management principles of the program</w:t>
                        </w:r>
                      </w:p>
                      <w:p w14:paraId="691B5894" w14:textId="77777777" w:rsidR="00016007" w:rsidRPr="00616177" w:rsidRDefault="004B007E" w:rsidP="00643A3A">
                        <w:pPr>
                          <w:jc w:val="center"/>
                          <w:rPr>
                            <w:lang w:val="en-GB"/>
                          </w:rPr>
                        </w:pPr>
                        <w:r w:rsidRPr="00616177">
                          <w:rPr>
                            <w:lang w:val="en-GB"/>
                          </w:rPr>
                          <w:t>Staff meetings</w:t>
                        </w:r>
                      </w:p>
                      <w:p w14:paraId="59221FAC" w14:textId="77777777" w:rsidR="00016007" w:rsidRPr="00616177" w:rsidRDefault="004B007E" w:rsidP="00643A3A">
                        <w:pPr>
                          <w:jc w:val="center"/>
                          <w:rPr>
                            <w:lang w:val="en-GB"/>
                          </w:rPr>
                        </w:pPr>
                        <w:r w:rsidRPr="00616177">
                          <w:rPr>
                            <w:lang w:val="en-GB"/>
                          </w:rPr>
                          <w:t>Time limits</w:t>
                        </w:r>
                      </w:p>
                    </w:txbxContent>
                  </v:textbox>
                </v:roundrect>
                <v:roundrect id="Rectangle: Rounded Corners 1563" o:spid="_x0000_s1041" style="position:absolute;left:422;top:541;width:58503;height:3894;visibility:visible;mso-wrap-style:square;v-text-anchor:top" arcsize="17212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" fillcolor="#4f81bd [3204]" strokecolor="#0a121c [484]" strokeweight="1pt">
                  <v:textbox>
                    <w:txbxContent>
                      <w:p w14:paraId="0499B5C8" w14:textId="77777777" w:rsidR="00643A3A" w:rsidRPr="00616177" w:rsidRDefault="004B007E" w:rsidP="00643A3A">
                        <w:pPr>
                          <w:pStyle w:val="Text"/>
                          <w:ind w:left="0"/>
                          <w:jc w:val="center"/>
                        </w:pPr>
                        <w:r w:rsidRPr="00616177">
                          <w:t>2. Description of applied PRM program &amp; individual rehabilitation project/s (IRP)</w:t>
                        </w:r>
                      </w:p>
                    </w:txbxContent>
                  </v:textbox>
                </v:roundrect>
                <w10:wrap anchorx="margin"/>
              </v:group>
            </w:pict>
          </mc:Fallback>
        </mc:AlternateContent>
      </w:r>
    </w:p>
    <w:p w14:paraId="5BC05EBC" w14:textId="77777777" w:rsidR="00B74559" w:rsidRPr="00616177" w:rsidRDefault="00B74559" w:rsidP="000C2EA7">
      <w:pPr>
        <w:pStyle w:val="Text"/>
        <w:rPr>
          <w:lang w:val="en-US"/>
        </w:rPr>
      </w:pPr>
    </w:p>
    <w:p w14:paraId="7DFF4130" w14:textId="77777777" w:rsidR="00B74559" w:rsidRPr="00616177" w:rsidRDefault="00B74559" w:rsidP="000C2EA7">
      <w:pPr>
        <w:pStyle w:val="Text"/>
        <w:rPr>
          <w:lang w:val="en-US"/>
        </w:rPr>
      </w:pPr>
    </w:p>
    <w:p w14:paraId="4474C80C" w14:textId="77777777" w:rsidR="00B74559" w:rsidRPr="00616177" w:rsidRDefault="00B74559" w:rsidP="000C2EA7">
      <w:pPr>
        <w:pStyle w:val="Text"/>
        <w:rPr>
          <w:lang w:val="en-US"/>
        </w:rPr>
      </w:pPr>
    </w:p>
    <w:p w14:paraId="4F2B46B4" w14:textId="77777777" w:rsidR="00B74559" w:rsidRPr="00616177" w:rsidRDefault="00B74559" w:rsidP="000C2EA7">
      <w:pPr>
        <w:pStyle w:val="Text"/>
        <w:rPr>
          <w:lang w:val="en-US"/>
        </w:rPr>
      </w:pPr>
    </w:p>
    <w:p w14:paraId="4A445922" w14:textId="77777777" w:rsidR="00B74559" w:rsidRPr="00616177" w:rsidRDefault="00B74559" w:rsidP="000C2EA7">
      <w:pPr>
        <w:pStyle w:val="Text"/>
        <w:rPr>
          <w:lang w:val="en-US"/>
        </w:rPr>
      </w:pPr>
    </w:p>
    <w:p w14:paraId="3B1C3CDA" w14:textId="77777777" w:rsidR="00B74559" w:rsidRPr="00616177" w:rsidRDefault="00B74559" w:rsidP="000C2EA7">
      <w:pPr>
        <w:pStyle w:val="Text"/>
        <w:rPr>
          <w:lang w:val="en-US"/>
        </w:rPr>
      </w:pPr>
    </w:p>
    <w:p w14:paraId="45574652" w14:textId="77777777" w:rsidR="00B74559" w:rsidRPr="00616177" w:rsidRDefault="00B74559" w:rsidP="000C2EA7">
      <w:pPr>
        <w:pStyle w:val="Text"/>
        <w:rPr>
          <w:lang w:val="en-US"/>
        </w:rPr>
      </w:pPr>
    </w:p>
    <w:p w14:paraId="40318A6F" w14:textId="77777777" w:rsidR="00643A3A" w:rsidRPr="00616177" w:rsidRDefault="00643A3A" w:rsidP="000C2EA7">
      <w:pPr>
        <w:pStyle w:val="Text"/>
        <w:rPr>
          <w:lang w:val="en-US"/>
        </w:rPr>
      </w:pPr>
    </w:p>
    <w:p w14:paraId="4798AB93" w14:textId="77777777" w:rsidR="00643A3A" w:rsidRPr="00616177" w:rsidRDefault="00643A3A" w:rsidP="000C2EA7">
      <w:pPr>
        <w:pStyle w:val="Text"/>
        <w:rPr>
          <w:lang w:val="en-US"/>
        </w:rPr>
      </w:pPr>
    </w:p>
    <w:p w14:paraId="46FB0BC8" w14:textId="77777777" w:rsidR="00016007" w:rsidRPr="00616177" w:rsidRDefault="00016007" w:rsidP="000C2EA7">
      <w:pPr>
        <w:pStyle w:val="Text"/>
        <w:rPr>
          <w:lang w:val="en-US"/>
        </w:rPr>
      </w:pPr>
    </w:p>
    <w:p w14:paraId="27FFC848" w14:textId="77777777" w:rsidR="00016007" w:rsidRPr="00616177" w:rsidRDefault="004B007E" w:rsidP="000C2EA7">
      <w:pPr>
        <w:pStyle w:val="Text"/>
        <w:rPr>
          <w:lang w:val="en-US"/>
        </w:rPr>
      </w:pPr>
      <w:r w:rsidRPr="00616177">
        <w:rPr>
          <w:noProof/>
          <w:lang w:val="en-US" w:eastAsia="en-US" w:bidi="he-I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947FFD5" wp14:editId="3A2E6F7D">
                <wp:simplePos x="0" y="0"/>
                <wp:positionH relativeFrom="margin">
                  <wp:posOffset>508635</wp:posOffset>
                </wp:positionH>
                <wp:positionV relativeFrom="paragraph">
                  <wp:posOffset>20320</wp:posOffset>
                </wp:positionV>
                <wp:extent cx="4728845" cy="518795"/>
                <wp:effectExtent l="0" t="0" r="14605" b="14605"/>
                <wp:wrapNone/>
                <wp:docPr id="1564" name="Rectangle: Rounded Corners 15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28845" cy="51879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0B56B2B" w14:textId="77777777" w:rsidR="00016007" w:rsidRPr="00616177" w:rsidRDefault="004B007E" w:rsidP="00016007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  <w:r w:rsidRPr="00616177">
                              <w:rPr>
                                <w:lang w:val="en-GB"/>
                              </w:rPr>
                              <w:t>Medical components of the program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947FFD5" id="Rectangle: Rounded Corners 1564" o:spid="_x0000_s1042" style="position:absolute;left:0;text-align:left;margin-left:40.05pt;margin-top:1.6pt;width:372.35pt;height:40.85pt;z-index:25166438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" fillcolor="#4f81bd [3204]" strokecolor="#0a121c [484]" strokeweight="2pt">
                <v:textbox>
                  <w:txbxContent>
                    <w:p w14:paraId="70B56B2B" w14:textId="77777777" w:rsidR="00016007" w:rsidRPr="00616177" w:rsidRDefault="004B007E" w:rsidP="00016007">
                      <w:pPr>
                        <w:jc w:val="center"/>
                        <w:rPr>
                          <w:lang w:val="en-GB"/>
                        </w:rPr>
                      </w:pPr>
                      <w:r w:rsidRPr="00616177">
                        <w:rPr>
                          <w:lang w:val="en-GB"/>
                        </w:rPr>
                        <w:t>Medical components of the program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AB336B8" w14:textId="77777777" w:rsidR="00016007" w:rsidRPr="00616177" w:rsidRDefault="00016007" w:rsidP="000C2EA7">
      <w:pPr>
        <w:pStyle w:val="Text"/>
        <w:rPr>
          <w:lang w:val="en-US"/>
        </w:rPr>
      </w:pPr>
    </w:p>
    <w:p w14:paraId="6846EC09" w14:textId="77777777" w:rsidR="00016007" w:rsidRPr="00616177" w:rsidRDefault="004B007E" w:rsidP="000C2EA7">
      <w:pPr>
        <w:pStyle w:val="Text"/>
        <w:rPr>
          <w:lang w:val="en-US"/>
        </w:rPr>
      </w:pPr>
      <w:r w:rsidRPr="00616177">
        <w:rPr>
          <w:noProof/>
          <w:lang w:val="en-US" w:eastAsia="en-US" w:bidi="he-IL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2277D179" wp14:editId="69ABD83C">
                <wp:simplePos x="0" y="0"/>
                <wp:positionH relativeFrom="margin">
                  <wp:posOffset>-100330</wp:posOffset>
                </wp:positionH>
                <wp:positionV relativeFrom="paragraph">
                  <wp:posOffset>129540</wp:posOffset>
                </wp:positionV>
                <wp:extent cx="5946140" cy="1724025"/>
                <wp:effectExtent l="0" t="0" r="16510" b="28575"/>
                <wp:wrapNone/>
                <wp:docPr id="1565" name="Group 15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6140" cy="1724025"/>
                          <a:chOff x="0" y="9022"/>
                          <a:chExt cx="5946243" cy="1633210"/>
                        </a:xfrm>
                      </wpg:grpSpPr>
                      <wps:wsp>
                        <wps:cNvPr id="1566" name="Rectangle: Rounded Corners 1566"/>
                        <wps:cNvSpPr/>
                        <wps:spPr>
                          <a:xfrm>
                            <a:off x="0" y="9022"/>
                            <a:ext cx="5946243" cy="1633210"/>
                          </a:xfrm>
                          <a:prstGeom prst="roundRect">
                            <a:avLst>
                              <a:gd name="adj" fmla="val 5672"/>
                            </a:avLst>
                          </a:prstGeom>
                          <a:solidFill>
                            <a:schemeClr val="accent1">
                              <a:lumMod val="75000"/>
                            </a:schemeClr>
                          </a:solidFill>
                          <a:ln w="12700"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567" name="Rectangle: Rounded Corners 1567"/>
                        <wps:cNvSpPr/>
                        <wps:spPr>
                          <a:xfrm>
                            <a:off x="42283" y="491426"/>
                            <a:ext cx="1923415" cy="1096668"/>
                          </a:xfrm>
                          <a:prstGeom prst="roundRect">
                            <a:avLst>
                              <a:gd name="adj" fmla="val 6494"/>
                            </a:avLst>
                          </a:prstGeom>
                          <a:ln w="12700"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60B30A5" w14:textId="77777777" w:rsidR="00016007" w:rsidRPr="00616177" w:rsidRDefault="004B007E" w:rsidP="00B74559">
                              <w:pPr>
                                <w:jc w:val="center"/>
                                <w:rPr>
                                  <w:lang w:val="en-GB"/>
                                </w:rPr>
                              </w:pPr>
                              <w:r>
                                <w:rPr>
                                  <w:lang w:val="en-GB"/>
                                </w:rPr>
                                <w:t>Discharge options &amp; principles of destination decision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568" name="Rectangle: Rounded Corners 1568"/>
                        <wps:cNvSpPr/>
                        <wps:spPr>
                          <a:xfrm>
                            <a:off x="2008473" y="486141"/>
                            <a:ext cx="1923415" cy="1110975"/>
                          </a:xfrm>
                          <a:prstGeom prst="roundRect">
                            <a:avLst>
                              <a:gd name="adj" fmla="val 6127"/>
                            </a:avLst>
                          </a:prstGeom>
                          <a:ln w="12700"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5DA3207" w14:textId="77777777" w:rsidR="00016007" w:rsidRPr="00616177" w:rsidRDefault="004B007E" w:rsidP="00643A3A">
                              <w:pPr>
                                <w:jc w:val="center"/>
                                <w:rPr>
                                  <w:lang w:val="en-GB"/>
                                </w:rPr>
                              </w:pPr>
                              <w:r>
                                <w:rPr>
                                  <w:lang w:val="en-GB"/>
                                </w:rPr>
                                <w:t>Available possibilities for continuation of rehabilitation treatment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569" name="Rectangle: Rounded Corners 1569"/>
                        <wps:cNvSpPr/>
                        <wps:spPr>
                          <a:xfrm>
                            <a:off x="3969378" y="486141"/>
                            <a:ext cx="1923415" cy="1110975"/>
                          </a:xfrm>
                          <a:prstGeom prst="roundRect">
                            <a:avLst>
                              <a:gd name="adj" fmla="val 5394"/>
                            </a:avLst>
                          </a:prstGeom>
                          <a:ln w="12700"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CA40FFB" w14:textId="77777777" w:rsidR="00016007" w:rsidRPr="00616177" w:rsidRDefault="004B007E" w:rsidP="00643A3A">
                              <w:pPr>
                                <w:jc w:val="center"/>
                                <w:rPr>
                                  <w:lang w:val="en-GB"/>
                                </w:rPr>
                              </w:pPr>
                              <w:r>
                                <w:rPr>
                                  <w:lang w:val="en-GB"/>
                                </w:rPr>
                                <w:t>Long-term follow-up and support options in regional medical and social systems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570" name="Rectangle: Rounded Corners 1570"/>
                        <wps:cNvSpPr/>
                        <wps:spPr>
                          <a:xfrm>
                            <a:off x="42281" y="46602"/>
                            <a:ext cx="5850255" cy="389387"/>
                          </a:xfrm>
                          <a:prstGeom prst="roundRect">
                            <a:avLst>
                              <a:gd name="adj" fmla="val 26266"/>
                            </a:avLst>
                          </a:prstGeom>
                          <a:ln w="12700"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6713F8C" w14:textId="77777777" w:rsidR="00016007" w:rsidRPr="00616177" w:rsidRDefault="004B007E" w:rsidP="00643A3A">
                              <w:pPr>
                                <w:pStyle w:val="Text"/>
                                <w:ind w:left="0"/>
                                <w:jc w:val="center"/>
                              </w:pPr>
                              <w:r w:rsidRPr="00616177">
                                <w:t>3. Discharge programming, continuation of rehabilitation treatment &amp; long-term follow-up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277D179" id="Group 1565" o:spid="_x0000_s1043" style="position:absolute;left:0;text-align:left;margin-left:-7.9pt;margin-top:10.2pt;width:468.2pt;height:135.75pt;z-index:251666432;mso-position-horizontal-relative:margin;mso-height-relative:margin" coordorigin=",90" coordsize="59462,163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">
                <v:roundrect id="Rectangle: Rounded Corners 1566" o:spid="_x0000_s1044" style="position:absolute;top:90;width:59462;height:16332;visibility:visible;mso-wrap-style:square;v-text-anchor:top" arcsize="3717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" fillcolor="#365f91 [2404]" strokecolor="#0a121c [484]" strokeweight="1pt"/>
                <v:roundrect id="Rectangle: Rounded Corners 1567" o:spid="_x0000_s1045" style="position:absolute;left:422;top:4914;width:19234;height:10966;visibility:visible;mso-wrap-style:square;v-text-anchor:top" arcsize="4257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" fillcolor="#4f81bd [3204]" strokecolor="#0a121c [484]" strokeweight="1pt">
                  <v:textbox>
                    <w:txbxContent>
                      <w:p w14:paraId="160B30A5" w14:textId="77777777" w:rsidR="00016007" w:rsidRPr="00616177" w:rsidRDefault="004B007E" w:rsidP="00B74559">
                        <w:pPr>
                          <w:jc w:val="center"/>
                          <w:rPr>
                            <w:lang w:val="en-GB"/>
                          </w:rPr>
                        </w:pPr>
                        <w:r>
                          <w:rPr>
                            <w:lang w:val="en-GB"/>
                          </w:rPr>
                          <w:t>Discharge options &amp; principles of destination decision</w:t>
                        </w:r>
                      </w:p>
                    </w:txbxContent>
                  </v:textbox>
                </v:roundrect>
                <v:roundrect id="Rectangle: Rounded Corners 1568" o:spid="_x0000_s1046" style="position:absolute;left:20084;top:4861;width:19234;height:11110;visibility:visible;mso-wrap-style:square;v-text-anchor:top" arcsize="401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" fillcolor="#4f81bd [3204]" strokecolor="#0a121c [484]" strokeweight="1pt">
                  <v:textbox>
                    <w:txbxContent>
                      <w:p w14:paraId="65DA3207" w14:textId="77777777" w:rsidR="00016007" w:rsidRPr="00616177" w:rsidRDefault="004B007E" w:rsidP="00643A3A">
                        <w:pPr>
                          <w:jc w:val="center"/>
                          <w:rPr>
                            <w:lang w:val="en-GB"/>
                          </w:rPr>
                        </w:pPr>
                        <w:r>
                          <w:rPr>
                            <w:lang w:val="en-GB"/>
                          </w:rPr>
                          <w:t>Available possibilities for continuation of rehabilitation treatment</w:t>
                        </w:r>
                      </w:p>
                    </w:txbxContent>
                  </v:textbox>
                </v:roundrect>
                <v:roundrect id="Rectangle: Rounded Corners 1569" o:spid="_x0000_s1047" style="position:absolute;left:39693;top:4861;width:19234;height:11110;visibility:visible;mso-wrap-style:square;v-text-anchor:top" arcsize="3535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" fillcolor="#4f81bd [3204]" strokecolor="#0a121c [484]" strokeweight="1pt">
                  <v:textbox>
                    <w:txbxContent>
                      <w:p w14:paraId="5CA40FFB" w14:textId="77777777" w:rsidR="00016007" w:rsidRPr="00616177" w:rsidRDefault="004B007E" w:rsidP="00643A3A">
                        <w:pPr>
                          <w:jc w:val="center"/>
                          <w:rPr>
                            <w:lang w:val="en-GB"/>
                          </w:rPr>
                        </w:pPr>
                        <w:r>
                          <w:rPr>
                            <w:lang w:val="en-GB"/>
                          </w:rPr>
                          <w:t>Long-term follow-up and support options in regional medical and social systems</w:t>
                        </w:r>
                      </w:p>
                    </w:txbxContent>
                  </v:textbox>
                </v:roundrect>
                <v:roundrect id="Rectangle: Rounded Corners 1570" o:spid="_x0000_s1048" style="position:absolute;left:422;top:466;width:58503;height:3893;visibility:visible;mso-wrap-style:square;v-text-anchor:top" arcsize="17212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" fillcolor="#4f81bd [3204]" strokecolor="#0a121c [484]" strokeweight="1pt">
                  <v:textbox>
                    <w:txbxContent>
                      <w:p w14:paraId="06713F8C" w14:textId="77777777" w:rsidR="00016007" w:rsidRPr="00616177" w:rsidRDefault="004B007E" w:rsidP="00643A3A">
                        <w:pPr>
                          <w:pStyle w:val="Text"/>
                          <w:ind w:left="0"/>
                          <w:jc w:val="center"/>
                        </w:pPr>
                        <w:r w:rsidRPr="00616177">
                          <w:t>3. Discharge programming, continuation of rehabilitation treatment &amp; long-term follow-up</w:t>
                        </w:r>
                      </w:p>
                    </w:txbxContent>
                  </v:textbox>
                </v:roundrect>
                <w10:wrap anchorx="margin"/>
              </v:group>
            </w:pict>
          </mc:Fallback>
        </mc:AlternateContent>
      </w:r>
    </w:p>
    <w:p w14:paraId="03DA0225" w14:textId="77777777" w:rsidR="00016007" w:rsidRPr="00616177" w:rsidRDefault="00016007" w:rsidP="000C2EA7">
      <w:pPr>
        <w:pStyle w:val="Text"/>
        <w:rPr>
          <w:lang w:val="en-US"/>
        </w:rPr>
      </w:pPr>
    </w:p>
    <w:p w14:paraId="5D90F5FE" w14:textId="77777777" w:rsidR="00016007" w:rsidRPr="00616177" w:rsidRDefault="00016007" w:rsidP="000C2EA7">
      <w:pPr>
        <w:pStyle w:val="Text"/>
        <w:rPr>
          <w:lang w:val="en-US"/>
        </w:rPr>
      </w:pPr>
    </w:p>
    <w:p w14:paraId="1D3A0617" w14:textId="77777777" w:rsidR="00016007" w:rsidRPr="00616177" w:rsidRDefault="00016007" w:rsidP="000C2EA7">
      <w:pPr>
        <w:pStyle w:val="Text"/>
        <w:rPr>
          <w:lang w:val="en-US"/>
        </w:rPr>
      </w:pPr>
    </w:p>
    <w:p w14:paraId="56085AA6" w14:textId="77777777" w:rsidR="00016007" w:rsidRPr="00616177" w:rsidRDefault="00016007" w:rsidP="000C2EA7">
      <w:pPr>
        <w:pStyle w:val="Text"/>
        <w:rPr>
          <w:lang w:val="en-US"/>
        </w:rPr>
      </w:pPr>
    </w:p>
    <w:p w14:paraId="198A7849" w14:textId="77777777" w:rsidR="00016007" w:rsidRPr="00616177" w:rsidRDefault="00016007" w:rsidP="000C2EA7">
      <w:pPr>
        <w:pStyle w:val="Text"/>
        <w:rPr>
          <w:lang w:val="en-US"/>
        </w:rPr>
      </w:pPr>
    </w:p>
    <w:p w14:paraId="70354429" w14:textId="77777777" w:rsidR="00016007" w:rsidRPr="00616177" w:rsidRDefault="00016007" w:rsidP="000C2EA7">
      <w:pPr>
        <w:pStyle w:val="Text"/>
        <w:rPr>
          <w:lang w:val="en-US"/>
        </w:rPr>
      </w:pPr>
    </w:p>
    <w:p w14:paraId="4684C936" w14:textId="77777777" w:rsidR="000C2EA7" w:rsidRDefault="000C2EA7" w:rsidP="00781743">
      <w:pPr>
        <w:overflowPunct/>
        <w:autoSpaceDE/>
        <w:autoSpaceDN/>
        <w:adjustRightInd/>
        <w:textAlignment w:val="auto"/>
        <w:rPr>
          <w:rtl/>
          <w:lang w:val="en-US"/>
        </w:rPr>
      </w:pPr>
    </w:p>
    <w:p w14:paraId="6F28013E" w14:textId="77777777" w:rsidR="008B0AC5" w:rsidRPr="00205714" w:rsidRDefault="004B007E" w:rsidP="00781743">
      <w:pPr>
        <w:overflowPunct/>
        <w:autoSpaceDE/>
        <w:autoSpaceDN/>
        <w:adjustRightInd/>
        <w:textAlignment w:val="auto"/>
        <w:rPr>
          <w:lang w:val="en-US"/>
        </w:rPr>
      </w:pPr>
      <w:r w:rsidRPr="00205714">
        <w:rPr>
          <w:lang w:val="en-US"/>
        </w:rPr>
        <w:t>Diagnostic and assessment tools</w:t>
      </w:r>
    </w:p>
    <w:bookmarkEnd w:id="15"/>
    <w:p w14:paraId="6CC4A58D" w14:textId="77777777" w:rsidR="008B0AC5" w:rsidRPr="00205714" w:rsidRDefault="004B007E" w:rsidP="008B0AC5">
      <w:pPr>
        <w:pStyle w:val="Nagwek4"/>
        <w:rPr>
          <w:lang w:val="en-US" w:bidi="he-IL"/>
        </w:rPr>
      </w:pPr>
      <w:r w:rsidRPr="00205714">
        <w:rPr>
          <w:lang w:val="en-US"/>
        </w:rPr>
        <w:lastRenderedPageBreak/>
        <w:t>Use of on-site medical diagnostic tools (EMG</w:t>
      </w:r>
      <w:r w:rsidRPr="00205714">
        <w:rPr>
          <w:rtl/>
          <w:lang w:val="en-US" w:bidi="he-IL"/>
        </w:rPr>
        <w:t>/</w:t>
      </w:r>
      <w:r w:rsidRPr="00205714">
        <w:rPr>
          <w:lang w:val="en-US" w:bidi="he-IL"/>
        </w:rPr>
        <w:t xml:space="preserve">NCV, ultrasonography </w:t>
      </w:r>
      <w:r w:rsidR="00616177">
        <w:rPr>
          <w:lang w:val="en-US" w:bidi="he-IL"/>
        </w:rPr>
        <w:t>e</w:t>
      </w:r>
      <w:r w:rsidRPr="00205714">
        <w:rPr>
          <w:lang w:val="en-US" w:bidi="he-IL"/>
        </w:rPr>
        <w:t>tc..)</w:t>
      </w:r>
    </w:p>
    <w:p w14:paraId="4F100024" w14:textId="77777777" w:rsidR="00C417E7" w:rsidRPr="00205714" w:rsidRDefault="00C417E7" w:rsidP="00C417E7">
      <w:pPr>
        <w:pStyle w:val="Text"/>
        <w:rPr>
          <w:lang w:val="en-US"/>
        </w:rPr>
      </w:pPr>
    </w:p>
    <w:tbl>
      <w:tblPr>
        <w:tblW w:w="0" w:type="auto"/>
        <w:tblInd w:w="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070"/>
      </w:tblGrid>
      <w:tr w:rsidR="00E31624" w14:paraId="0543B826" w14:textId="77777777" w:rsidTr="004E02D6">
        <w:trPr>
          <w:cantSplit/>
        </w:trPr>
        <w:tc>
          <w:tcPr>
            <w:tcW w:w="8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250E7" w14:textId="77777777" w:rsidR="00C417E7" w:rsidRDefault="00C417E7" w:rsidP="004B007E">
            <w:pPr>
              <w:pStyle w:val="Text"/>
              <w:ind w:left="0"/>
              <w:rPr>
                <w:lang w:val="en-US"/>
              </w:rPr>
            </w:pPr>
          </w:p>
          <w:p w14:paraId="0C467002" w14:textId="77777777" w:rsidR="004B007E" w:rsidRPr="00205714" w:rsidRDefault="004B007E" w:rsidP="004E02D6">
            <w:pPr>
              <w:pStyle w:val="Text"/>
              <w:ind w:left="283"/>
              <w:rPr>
                <w:lang w:val="en-US"/>
              </w:rPr>
            </w:pPr>
          </w:p>
        </w:tc>
      </w:tr>
    </w:tbl>
    <w:p w14:paraId="11FC3EDB" w14:textId="77777777" w:rsidR="008B0AC5" w:rsidRPr="00205714" w:rsidRDefault="004B007E" w:rsidP="008B0AC5">
      <w:pPr>
        <w:pStyle w:val="Nagwek4"/>
        <w:rPr>
          <w:lang w:val="en-US" w:bidi="he-IL"/>
        </w:rPr>
      </w:pPr>
      <w:r w:rsidRPr="00205714">
        <w:rPr>
          <w:lang w:val="en-US" w:bidi="he-IL"/>
        </w:rPr>
        <w:t>Functional assessment by program staff, commonly used tests</w:t>
      </w:r>
    </w:p>
    <w:p w14:paraId="1504221D" w14:textId="77777777" w:rsidR="00C417E7" w:rsidRPr="00205714" w:rsidRDefault="00C417E7" w:rsidP="00C417E7">
      <w:pPr>
        <w:pStyle w:val="Text"/>
        <w:rPr>
          <w:lang w:val="en-US"/>
        </w:rPr>
      </w:pPr>
    </w:p>
    <w:tbl>
      <w:tblPr>
        <w:tblW w:w="0" w:type="auto"/>
        <w:tblInd w:w="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070"/>
      </w:tblGrid>
      <w:tr w:rsidR="00E31624" w14:paraId="641BF93A" w14:textId="77777777" w:rsidTr="004E02D6">
        <w:trPr>
          <w:cantSplit/>
        </w:trPr>
        <w:tc>
          <w:tcPr>
            <w:tcW w:w="8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D821C" w14:textId="77777777" w:rsidR="004B007E" w:rsidRPr="00205714" w:rsidRDefault="004B007E" w:rsidP="004B007E">
            <w:pPr>
              <w:pStyle w:val="Text"/>
              <w:ind w:left="0"/>
              <w:rPr>
                <w:lang w:val="en-US"/>
              </w:rPr>
            </w:pPr>
          </w:p>
          <w:p w14:paraId="67954243" w14:textId="77777777" w:rsidR="00C417E7" w:rsidRPr="00205714" w:rsidRDefault="00C417E7" w:rsidP="004E02D6">
            <w:pPr>
              <w:pStyle w:val="Text"/>
              <w:ind w:left="283"/>
              <w:rPr>
                <w:lang w:val="en-US"/>
              </w:rPr>
            </w:pPr>
          </w:p>
        </w:tc>
      </w:tr>
    </w:tbl>
    <w:p w14:paraId="20350DB3" w14:textId="77777777" w:rsidR="008B0AC5" w:rsidRPr="00205714" w:rsidRDefault="004B007E" w:rsidP="008B0AC5">
      <w:pPr>
        <w:pStyle w:val="Nagwek4"/>
        <w:rPr>
          <w:lang w:val="en-US" w:bidi="he-IL"/>
        </w:rPr>
      </w:pPr>
      <w:r w:rsidRPr="00205714">
        <w:rPr>
          <w:lang w:val="en-US" w:bidi="he-IL"/>
        </w:rPr>
        <w:t>Other</w:t>
      </w:r>
    </w:p>
    <w:p w14:paraId="2E5B4786" w14:textId="77777777" w:rsidR="00C417E7" w:rsidRPr="00205714" w:rsidRDefault="00C417E7" w:rsidP="00C417E7">
      <w:pPr>
        <w:pStyle w:val="Text"/>
        <w:rPr>
          <w:lang w:val="en-US"/>
        </w:rPr>
      </w:pPr>
    </w:p>
    <w:tbl>
      <w:tblPr>
        <w:tblW w:w="0" w:type="auto"/>
        <w:tblInd w:w="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070"/>
      </w:tblGrid>
      <w:tr w:rsidR="00E31624" w14:paraId="4BCAC6D1" w14:textId="77777777" w:rsidTr="009C6243">
        <w:trPr>
          <w:cantSplit/>
        </w:trPr>
        <w:tc>
          <w:tcPr>
            <w:tcW w:w="8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39BB2" w14:textId="77777777" w:rsidR="00C417E7" w:rsidRDefault="00C417E7" w:rsidP="004E02D6">
            <w:pPr>
              <w:pStyle w:val="Text"/>
              <w:ind w:left="283"/>
              <w:rPr>
                <w:lang w:val="en-US"/>
              </w:rPr>
            </w:pPr>
          </w:p>
          <w:p w14:paraId="1708E876" w14:textId="77777777" w:rsidR="00C417E7" w:rsidRPr="00205714" w:rsidRDefault="00C417E7" w:rsidP="004B007E">
            <w:pPr>
              <w:pStyle w:val="Text"/>
              <w:ind w:left="0"/>
              <w:rPr>
                <w:lang w:val="en-US"/>
              </w:rPr>
            </w:pPr>
          </w:p>
        </w:tc>
      </w:tr>
    </w:tbl>
    <w:p w14:paraId="3D3A127F" w14:textId="54556CAB" w:rsidR="008B0AC5" w:rsidRPr="00205714" w:rsidRDefault="009C6243" w:rsidP="008B0AC5">
      <w:pPr>
        <w:pStyle w:val="Nagwek3"/>
        <w:rPr>
          <w:lang w:val="en-US"/>
        </w:rPr>
      </w:pPr>
      <w:r w:rsidRPr="009C6243">
        <w:rPr>
          <w:lang w:val="en-US"/>
        </w:rPr>
        <w:t>Package of interventions</w:t>
      </w:r>
      <w:r w:rsidR="004B007E" w:rsidRPr="00205714">
        <w:rPr>
          <w:lang w:val="en-US"/>
        </w:rPr>
        <w:t>:</w:t>
      </w:r>
    </w:p>
    <w:p w14:paraId="77E4726B" w14:textId="77777777" w:rsidR="008B0AC5" w:rsidRPr="00205714" w:rsidRDefault="004B007E" w:rsidP="008B0AC5">
      <w:pPr>
        <w:pStyle w:val="Nagwek4"/>
        <w:rPr>
          <w:lang w:val="en-US"/>
        </w:rPr>
      </w:pPr>
      <w:r w:rsidRPr="00205714">
        <w:rPr>
          <w:lang w:val="en-US"/>
        </w:rPr>
        <w:t>use of technologies</w:t>
      </w:r>
    </w:p>
    <w:p w14:paraId="12065C60" w14:textId="77777777" w:rsidR="00C417E7" w:rsidRPr="00205714" w:rsidRDefault="00C417E7" w:rsidP="00C417E7">
      <w:pPr>
        <w:pStyle w:val="Text"/>
        <w:rPr>
          <w:lang w:val="en-US"/>
        </w:rPr>
      </w:pPr>
    </w:p>
    <w:tbl>
      <w:tblPr>
        <w:tblW w:w="0" w:type="auto"/>
        <w:tblInd w:w="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070"/>
      </w:tblGrid>
      <w:tr w:rsidR="00E31624" w14:paraId="0F8A6589" w14:textId="77777777" w:rsidTr="004E02D6">
        <w:trPr>
          <w:cantSplit/>
        </w:trPr>
        <w:tc>
          <w:tcPr>
            <w:tcW w:w="8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278C3" w14:textId="77777777" w:rsidR="00C417E7" w:rsidRDefault="00C417E7" w:rsidP="004E02D6">
            <w:pPr>
              <w:pStyle w:val="Text"/>
              <w:ind w:left="283"/>
              <w:rPr>
                <w:lang w:val="en-US"/>
              </w:rPr>
            </w:pPr>
          </w:p>
          <w:p w14:paraId="74AF98EB" w14:textId="77777777" w:rsidR="004B007E" w:rsidRPr="00205714" w:rsidRDefault="004B007E" w:rsidP="004E02D6">
            <w:pPr>
              <w:pStyle w:val="Text"/>
              <w:ind w:left="283"/>
              <w:rPr>
                <w:lang w:val="en-US"/>
              </w:rPr>
            </w:pPr>
          </w:p>
        </w:tc>
      </w:tr>
    </w:tbl>
    <w:p w14:paraId="4B65FD7A" w14:textId="77777777" w:rsidR="008B0AC5" w:rsidRPr="00205714" w:rsidRDefault="004B007E" w:rsidP="008B0AC5">
      <w:pPr>
        <w:pStyle w:val="Nagwek4"/>
        <w:rPr>
          <w:lang w:val="en-US"/>
        </w:rPr>
      </w:pPr>
      <w:r w:rsidRPr="00205714">
        <w:rPr>
          <w:lang w:val="en-US"/>
        </w:rPr>
        <w:t>use of treatment modalities (physical modalities, hydrotherapy etc…)</w:t>
      </w:r>
    </w:p>
    <w:p w14:paraId="22BA20D1" w14:textId="77777777" w:rsidR="00C417E7" w:rsidRPr="00205714" w:rsidRDefault="00C417E7" w:rsidP="00C417E7">
      <w:pPr>
        <w:pStyle w:val="Text"/>
        <w:rPr>
          <w:lang w:val="en-US"/>
        </w:rPr>
      </w:pPr>
    </w:p>
    <w:tbl>
      <w:tblPr>
        <w:tblW w:w="0" w:type="auto"/>
        <w:tblInd w:w="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070"/>
      </w:tblGrid>
      <w:tr w:rsidR="00E31624" w14:paraId="34790600" w14:textId="77777777" w:rsidTr="004E02D6">
        <w:trPr>
          <w:cantSplit/>
        </w:trPr>
        <w:tc>
          <w:tcPr>
            <w:tcW w:w="8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9B031" w14:textId="77777777" w:rsidR="00C417E7" w:rsidRDefault="00C417E7" w:rsidP="004E02D6">
            <w:pPr>
              <w:pStyle w:val="Text"/>
              <w:ind w:left="283"/>
              <w:rPr>
                <w:lang w:val="en-US"/>
              </w:rPr>
            </w:pPr>
          </w:p>
          <w:p w14:paraId="12391F78" w14:textId="77777777" w:rsidR="00C417E7" w:rsidRPr="00205714" w:rsidRDefault="00C417E7" w:rsidP="004B007E">
            <w:pPr>
              <w:pStyle w:val="Text"/>
              <w:ind w:left="0"/>
              <w:rPr>
                <w:lang w:val="en-US"/>
              </w:rPr>
            </w:pPr>
          </w:p>
        </w:tc>
      </w:tr>
    </w:tbl>
    <w:p w14:paraId="21E80BD0" w14:textId="77777777" w:rsidR="00C417E7" w:rsidRPr="00205714" w:rsidRDefault="004B007E" w:rsidP="00C417E7">
      <w:pPr>
        <w:pStyle w:val="Nagwek4"/>
        <w:rPr>
          <w:lang w:val="en-US"/>
        </w:rPr>
      </w:pPr>
      <w:r w:rsidRPr="00205714">
        <w:rPr>
          <w:lang w:val="en-US"/>
        </w:rPr>
        <w:t>medical interventions)</w:t>
      </w:r>
    </w:p>
    <w:p w14:paraId="5E19EDEC" w14:textId="77777777" w:rsidR="00C417E7" w:rsidRPr="00205714" w:rsidRDefault="00C417E7" w:rsidP="00C417E7">
      <w:pPr>
        <w:pStyle w:val="Text"/>
        <w:rPr>
          <w:lang w:val="en-US"/>
        </w:rPr>
      </w:pPr>
    </w:p>
    <w:tbl>
      <w:tblPr>
        <w:tblW w:w="0" w:type="auto"/>
        <w:tblInd w:w="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070"/>
      </w:tblGrid>
      <w:tr w:rsidR="00E31624" w14:paraId="1796CCC9" w14:textId="77777777" w:rsidTr="004E02D6">
        <w:trPr>
          <w:cantSplit/>
        </w:trPr>
        <w:tc>
          <w:tcPr>
            <w:tcW w:w="8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95BE4" w14:textId="77777777" w:rsidR="00C417E7" w:rsidRPr="00205714" w:rsidRDefault="00C417E7" w:rsidP="004E02D6">
            <w:pPr>
              <w:pStyle w:val="Text"/>
              <w:ind w:left="283"/>
              <w:rPr>
                <w:lang w:val="en-US"/>
              </w:rPr>
            </w:pPr>
          </w:p>
          <w:p w14:paraId="7ED6F58B" w14:textId="77777777" w:rsidR="004B007E" w:rsidRPr="00205714" w:rsidRDefault="004B007E" w:rsidP="004B007E">
            <w:pPr>
              <w:pStyle w:val="Text"/>
              <w:ind w:left="0"/>
              <w:rPr>
                <w:lang w:val="en-US"/>
              </w:rPr>
            </w:pPr>
          </w:p>
        </w:tc>
      </w:tr>
    </w:tbl>
    <w:p w14:paraId="0F3AF518" w14:textId="77777777" w:rsidR="00D70E78" w:rsidRPr="00205714" w:rsidRDefault="004B007E" w:rsidP="00A04DED">
      <w:pPr>
        <w:pStyle w:val="Nagwek2"/>
        <w:rPr>
          <w:lang w:val="en-US"/>
        </w:rPr>
      </w:pPr>
      <w:bookmarkStart w:id="16" w:name="_Toc387335619"/>
      <w:r w:rsidRPr="00205714">
        <w:rPr>
          <w:lang w:val="en-US"/>
        </w:rPr>
        <w:t>Discharge planning and long term follow up</w:t>
      </w:r>
      <w:bookmarkEnd w:id="16"/>
    </w:p>
    <w:p w14:paraId="63D9446D" w14:textId="77777777" w:rsidR="00A04DED" w:rsidRPr="00205714" w:rsidRDefault="004B007E" w:rsidP="00A04DED">
      <w:pPr>
        <w:pStyle w:val="Nagwek3"/>
        <w:rPr>
          <w:lang w:val="en-US"/>
        </w:rPr>
      </w:pPr>
      <w:bookmarkStart w:id="17" w:name="_Toc387335620"/>
      <w:r w:rsidRPr="00205714">
        <w:rPr>
          <w:lang w:val="en-US"/>
        </w:rPr>
        <w:t>Discharge criteria</w:t>
      </w:r>
      <w:bookmarkEnd w:id="17"/>
    </w:p>
    <w:p w14:paraId="2122F7F8" w14:textId="77777777" w:rsidR="00C417E7" w:rsidRPr="00205714" w:rsidRDefault="00C417E7" w:rsidP="00C417E7">
      <w:pPr>
        <w:pStyle w:val="Text"/>
        <w:rPr>
          <w:lang w:val="en-US"/>
        </w:rPr>
      </w:pPr>
    </w:p>
    <w:tbl>
      <w:tblPr>
        <w:tblW w:w="0" w:type="auto"/>
        <w:tblInd w:w="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070"/>
      </w:tblGrid>
      <w:tr w:rsidR="00E31624" w14:paraId="7A890458" w14:textId="77777777" w:rsidTr="004E02D6">
        <w:trPr>
          <w:cantSplit/>
        </w:trPr>
        <w:tc>
          <w:tcPr>
            <w:tcW w:w="8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FADEC" w14:textId="77777777" w:rsidR="00C417E7" w:rsidRPr="00205714" w:rsidRDefault="00C417E7" w:rsidP="004E02D6">
            <w:pPr>
              <w:pStyle w:val="Text"/>
              <w:ind w:left="283"/>
              <w:rPr>
                <w:lang w:val="en-US"/>
              </w:rPr>
            </w:pPr>
          </w:p>
          <w:p w14:paraId="041025DB" w14:textId="77777777" w:rsidR="00C417E7" w:rsidRPr="00205714" w:rsidRDefault="00C417E7" w:rsidP="004E02D6">
            <w:pPr>
              <w:pStyle w:val="Text"/>
              <w:ind w:left="283"/>
              <w:rPr>
                <w:lang w:val="en-US"/>
              </w:rPr>
            </w:pPr>
          </w:p>
        </w:tc>
      </w:tr>
    </w:tbl>
    <w:p w14:paraId="7578903D" w14:textId="77777777" w:rsidR="00A04DED" w:rsidRPr="00205714" w:rsidRDefault="004B007E" w:rsidP="00A04DED">
      <w:pPr>
        <w:pStyle w:val="Nagwek3"/>
        <w:rPr>
          <w:lang w:val="en-US"/>
        </w:rPr>
      </w:pPr>
      <w:bookmarkStart w:id="18" w:name="_Toc387335621"/>
      <w:r w:rsidRPr="00205714">
        <w:rPr>
          <w:lang w:val="en-US"/>
        </w:rPr>
        <w:t xml:space="preserve">How patients </w:t>
      </w:r>
      <w:r w:rsidR="00314F85" w:rsidRPr="00205714">
        <w:rPr>
          <w:lang w:val="en-US"/>
        </w:rPr>
        <w:t xml:space="preserve">are </w:t>
      </w:r>
      <w:r w:rsidRPr="00205714">
        <w:rPr>
          <w:lang w:val="en-US"/>
        </w:rPr>
        <w:t xml:space="preserve">managed after the </w:t>
      </w:r>
      <w:r w:rsidR="00F82708" w:rsidRPr="00205714">
        <w:rPr>
          <w:lang w:val="en-US"/>
        </w:rPr>
        <w:t>program</w:t>
      </w:r>
      <w:r w:rsidRPr="00205714">
        <w:rPr>
          <w:lang w:val="en-US"/>
        </w:rPr>
        <w:t>?</w:t>
      </w:r>
      <w:bookmarkEnd w:id="18"/>
    </w:p>
    <w:p w14:paraId="2D426022" w14:textId="77777777" w:rsidR="00C417E7" w:rsidRPr="00205714" w:rsidRDefault="00C417E7" w:rsidP="00C417E7">
      <w:pPr>
        <w:pStyle w:val="Text"/>
        <w:rPr>
          <w:lang w:val="en-US"/>
        </w:rPr>
      </w:pPr>
    </w:p>
    <w:tbl>
      <w:tblPr>
        <w:tblW w:w="0" w:type="auto"/>
        <w:tblInd w:w="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070"/>
      </w:tblGrid>
      <w:tr w:rsidR="00E31624" w14:paraId="5BD2FC8F" w14:textId="77777777" w:rsidTr="004E02D6">
        <w:trPr>
          <w:cantSplit/>
        </w:trPr>
        <w:tc>
          <w:tcPr>
            <w:tcW w:w="8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EC873" w14:textId="77777777" w:rsidR="00C417E7" w:rsidRPr="00205714" w:rsidRDefault="00C417E7" w:rsidP="004E02D6">
            <w:pPr>
              <w:pStyle w:val="Text"/>
              <w:ind w:left="283"/>
              <w:rPr>
                <w:lang w:val="en-US"/>
              </w:rPr>
            </w:pPr>
          </w:p>
          <w:p w14:paraId="430CC449" w14:textId="77777777" w:rsidR="00C417E7" w:rsidRPr="00205714" w:rsidRDefault="00C417E7" w:rsidP="004E02D6">
            <w:pPr>
              <w:pStyle w:val="Text"/>
              <w:ind w:left="283"/>
              <w:rPr>
                <w:lang w:val="en-US"/>
              </w:rPr>
            </w:pPr>
          </w:p>
        </w:tc>
      </w:tr>
    </w:tbl>
    <w:p w14:paraId="482FE433" w14:textId="77777777" w:rsidR="0085224F" w:rsidRPr="00205714" w:rsidRDefault="004B007E" w:rsidP="00655E16">
      <w:pPr>
        <w:pStyle w:val="Nagwek2"/>
        <w:rPr>
          <w:bCs w:val="0"/>
          <w:szCs w:val="24"/>
          <w:lang w:val="en-US"/>
        </w:rPr>
      </w:pPr>
      <w:bookmarkStart w:id="19" w:name="_Toc387335623"/>
      <w:r w:rsidRPr="00205714">
        <w:rPr>
          <w:bCs w:val="0"/>
          <w:szCs w:val="24"/>
          <w:lang w:val="en-US"/>
        </w:rPr>
        <w:lastRenderedPageBreak/>
        <w:t>Safety and patient rights</w:t>
      </w:r>
      <w:bookmarkEnd w:id="19"/>
    </w:p>
    <w:p w14:paraId="705241BB" w14:textId="77777777" w:rsidR="00751B7C" w:rsidRPr="00205714" w:rsidRDefault="004B007E" w:rsidP="00751B7C">
      <w:pPr>
        <w:pStyle w:val="Nagwek3"/>
        <w:rPr>
          <w:bCs w:val="0"/>
          <w:szCs w:val="24"/>
          <w:lang w:val="en-US"/>
        </w:rPr>
      </w:pPr>
      <w:bookmarkStart w:id="20" w:name="_Toc387335624"/>
      <w:r w:rsidRPr="00205714">
        <w:rPr>
          <w:bCs w:val="0"/>
          <w:szCs w:val="24"/>
          <w:lang w:val="en-US"/>
        </w:rPr>
        <w:t>Safety</w:t>
      </w:r>
      <w:bookmarkEnd w:id="20"/>
    </w:p>
    <w:p w14:paraId="1EB08E88" w14:textId="77777777" w:rsidR="00751B7C" w:rsidRPr="00205714" w:rsidRDefault="00751B7C" w:rsidP="00E62487">
      <w:pPr>
        <w:pStyle w:val="Text"/>
        <w:rPr>
          <w:lang w:val="en-US"/>
        </w:rPr>
      </w:pPr>
    </w:p>
    <w:tbl>
      <w:tblPr>
        <w:tblW w:w="0" w:type="auto"/>
        <w:tblInd w:w="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04"/>
        <w:gridCol w:w="1466"/>
      </w:tblGrid>
      <w:tr w:rsidR="00E31624" w14:paraId="476EBA6C" w14:textId="77777777" w:rsidTr="00AD596B">
        <w:trPr>
          <w:cantSplit/>
        </w:trPr>
        <w:tc>
          <w:tcPr>
            <w:tcW w:w="8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8CAF3" w14:textId="77777777" w:rsidR="00751B7C" w:rsidRPr="00205714" w:rsidRDefault="004B007E" w:rsidP="001E6614">
            <w:pPr>
              <w:pStyle w:val="Text"/>
              <w:ind w:left="283"/>
              <w:rPr>
                <w:b/>
                <w:lang w:val="en-US"/>
              </w:rPr>
            </w:pPr>
            <w:r w:rsidRPr="00205714">
              <w:rPr>
                <w:b/>
                <w:lang w:val="en-US"/>
              </w:rPr>
              <w:t>The safety concerns of pe</w:t>
            </w:r>
            <w:r w:rsidR="00314F85" w:rsidRPr="00205714">
              <w:rPr>
                <w:b/>
                <w:lang w:val="en-US"/>
              </w:rPr>
              <w:t>ople</w:t>
            </w:r>
            <w:r w:rsidRPr="00205714">
              <w:rPr>
                <w:b/>
                <w:lang w:val="en-US"/>
              </w:rPr>
              <w:t xml:space="preserve"> in the unit where the </w:t>
            </w:r>
            <w:r w:rsidR="00F82708" w:rsidRPr="00205714">
              <w:rPr>
                <w:b/>
                <w:lang w:val="en-US"/>
              </w:rPr>
              <w:t>program</w:t>
            </w:r>
            <w:r w:rsidRPr="00205714">
              <w:rPr>
                <w:b/>
                <w:lang w:val="en-US"/>
              </w:rPr>
              <w:t xml:space="preserve"> takes place, relate to:</w:t>
            </w:r>
          </w:p>
        </w:tc>
      </w:tr>
      <w:tr w:rsidR="00E31624" w14:paraId="5A2DA511" w14:textId="77777777" w:rsidTr="00AD596B">
        <w:trPr>
          <w:cantSplit/>
        </w:trPr>
        <w:tc>
          <w:tcPr>
            <w:tcW w:w="6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29BAB" w14:textId="77777777" w:rsidR="00751B7C" w:rsidRPr="00205714" w:rsidRDefault="004B007E" w:rsidP="001E6614">
            <w:pPr>
              <w:pStyle w:val="Text"/>
              <w:ind w:left="283"/>
              <w:rPr>
                <w:lang w:val="en-US"/>
              </w:rPr>
            </w:pPr>
            <w:r w:rsidRPr="00205714">
              <w:rPr>
                <w:lang w:val="en-US"/>
              </w:rPr>
              <w:t>Emergencies (fire, assault, escape)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AF88A" w14:textId="77777777" w:rsidR="00751B7C" w:rsidRPr="00205714" w:rsidRDefault="004B007E" w:rsidP="001E6614">
            <w:pPr>
              <w:pStyle w:val="Text"/>
              <w:ind w:left="283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sdt>
              <w:sdtPr>
                <w:rPr>
                  <w:lang w:val="en-US"/>
                </w:rPr>
                <w:id w:val="11837759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sdtContent>
            </w:sdt>
          </w:p>
        </w:tc>
      </w:tr>
      <w:tr w:rsidR="00E31624" w14:paraId="248C3141" w14:textId="77777777" w:rsidTr="00AD596B">
        <w:trPr>
          <w:cantSplit/>
        </w:trPr>
        <w:tc>
          <w:tcPr>
            <w:tcW w:w="6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25C56" w14:textId="77777777" w:rsidR="00751B7C" w:rsidRPr="00205714" w:rsidRDefault="004B007E" w:rsidP="001E6614">
            <w:pPr>
              <w:pStyle w:val="Text"/>
              <w:ind w:left="283"/>
              <w:rPr>
                <w:lang w:val="en-US"/>
              </w:rPr>
            </w:pPr>
            <w:r w:rsidRPr="00205714">
              <w:rPr>
                <w:lang w:val="en-US"/>
              </w:rPr>
              <w:t>Medical emergencies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D1CF1" w14:textId="77777777" w:rsidR="00751B7C" w:rsidRPr="00205714" w:rsidRDefault="004B007E" w:rsidP="001E6614">
            <w:pPr>
              <w:pStyle w:val="Text"/>
              <w:ind w:left="283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sdt>
              <w:sdtPr>
                <w:rPr>
                  <w:lang w:val="en-US"/>
                </w:rPr>
                <w:id w:val="-6576180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sdtContent>
            </w:sdt>
          </w:p>
        </w:tc>
      </w:tr>
      <w:tr w:rsidR="00E31624" w14:paraId="46220211" w14:textId="77777777" w:rsidTr="00AD596B">
        <w:trPr>
          <w:cantSplit/>
        </w:trPr>
        <w:tc>
          <w:tcPr>
            <w:tcW w:w="6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A4D13" w14:textId="77777777" w:rsidR="00751B7C" w:rsidRPr="00205714" w:rsidRDefault="004B007E" w:rsidP="001E6614">
            <w:pPr>
              <w:pStyle w:val="Text"/>
              <w:ind w:left="283"/>
              <w:rPr>
                <w:lang w:val="en-US"/>
              </w:rPr>
            </w:pPr>
            <w:r w:rsidRPr="00205714">
              <w:rPr>
                <w:lang w:val="en-US"/>
              </w:rPr>
              <w:t>Equipment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BB02A" w14:textId="77777777" w:rsidR="00751B7C" w:rsidRPr="00205714" w:rsidRDefault="004B007E" w:rsidP="001E6614">
            <w:pPr>
              <w:pStyle w:val="Text"/>
              <w:ind w:left="283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sdt>
              <w:sdtPr>
                <w:rPr>
                  <w:lang w:val="en-US"/>
                </w:rPr>
                <w:id w:val="419454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sdtContent>
            </w:sdt>
          </w:p>
        </w:tc>
      </w:tr>
      <w:tr w:rsidR="00E31624" w14:paraId="1F369997" w14:textId="77777777" w:rsidTr="00AD596B">
        <w:trPr>
          <w:cantSplit/>
        </w:trPr>
        <w:tc>
          <w:tcPr>
            <w:tcW w:w="6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6129B" w14:textId="77777777" w:rsidR="00751B7C" w:rsidRPr="00205714" w:rsidRDefault="004B007E" w:rsidP="001E6614">
            <w:pPr>
              <w:pStyle w:val="Text"/>
              <w:ind w:left="283"/>
              <w:rPr>
                <w:lang w:val="en-US"/>
              </w:rPr>
            </w:pPr>
            <w:r w:rsidRPr="00205714">
              <w:rPr>
                <w:lang w:val="en-US"/>
              </w:rPr>
              <w:t>Handling of materials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48246" w14:textId="77777777" w:rsidR="00751B7C" w:rsidRPr="00205714" w:rsidRDefault="004B007E" w:rsidP="001E6614">
            <w:pPr>
              <w:pStyle w:val="Text"/>
              <w:ind w:left="283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sdt>
              <w:sdtPr>
                <w:rPr>
                  <w:lang w:val="en-US"/>
                </w:rPr>
                <w:id w:val="-19752142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sdtContent>
            </w:sdt>
          </w:p>
        </w:tc>
      </w:tr>
      <w:tr w:rsidR="00E31624" w14:paraId="79B1C074" w14:textId="77777777" w:rsidTr="00AD596B">
        <w:trPr>
          <w:cantSplit/>
        </w:trPr>
        <w:tc>
          <w:tcPr>
            <w:tcW w:w="6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EE763" w14:textId="77777777" w:rsidR="00751B7C" w:rsidRPr="00205714" w:rsidRDefault="004B007E" w:rsidP="001E6614">
            <w:pPr>
              <w:pStyle w:val="Text"/>
              <w:ind w:left="283"/>
              <w:rPr>
                <w:lang w:val="en-US"/>
              </w:rPr>
            </w:pPr>
            <w:r w:rsidRPr="00205714">
              <w:rPr>
                <w:lang w:val="en-US"/>
              </w:rPr>
              <w:t>Transports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F76EA" w14:textId="77777777" w:rsidR="00751B7C" w:rsidRPr="00205714" w:rsidRDefault="004B007E" w:rsidP="001E6614">
            <w:pPr>
              <w:pStyle w:val="Text"/>
              <w:ind w:left="283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sdt>
              <w:sdtPr>
                <w:rPr>
                  <w:lang w:val="en-US"/>
                </w:rPr>
                <w:id w:val="-9500168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sdtContent>
            </w:sdt>
          </w:p>
        </w:tc>
      </w:tr>
      <w:tr w:rsidR="00E31624" w14:paraId="7BCC20A5" w14:textId="77777777" w:rsidTr="00AD596B">
        <w:trPr>
          <w:cantSplit/>
        </w:trPr>
        <w:tc>
          <w:tcPr>
            <w:tcW w:w="8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10CFD" w14:textId="77777777" w:rsidR="00751B7C" w:rsidRPr="00205714" w:rsidRDefault="004B007E" w:rsidP="001E6614">
            <w:pPr>
              <w:pStyle w:val="Text"/>
              <w:ind w:left="283"/>
              <w:rPr>
                <w:b/>
                <w:lang w:val="en-US"/>
              </w:rPr>
            </w:pPr>
            <w:r w:rsidRPr="00205714">
              <w:rPr>
                <w:b/>
                <w:lang w:val="en-US"/>
              </w:rPr>
              <w:t>The safety of pe</w:t>
            </w:r>
            <w:r w:rsidR="00314F85" w:rsidRPr="00205714">
              <w:rPr>
                <w:b/>
                <w:lang w:val="en-US"/>
              </w:rPr>
              <w:t>ople</w:t>
            </w:r>
            <w:r w:rsidRPr="00205714">
              <w:rPr>
                <w:b/>
                <w:lang w:val="en-US"/>
              </w:rPr>
              <w:t xml:space="preserve"> in the </w:t>
            </w:r>
            <w:r w:rsidR="00F82708" w:rsidRPr="00205714">
              <w:rPr>
                <w:b/>
                <w:lang w:val="en-US"/>
              </w:rPr>
              <w:t>program</w:t>
            </w:r>
            <w:r w:rsidRPr="00205714">
              <w:rPr>
                <w:b/>
                <w:lang w:val="en-US"/>
              </w:rPr>
              <w:t>s of your unit is provided by:</w:t>
            </w:r>
          </w:p>
        </w:tc>
      </w:tr>
      <w:tr w:rsidR="00E31624" w14:paraId="0CD15C87" w14:textId="77777777" w:rsidTr="00AD596B">
        <w:trPr>
          <w:cantSplit/>
        </w:trPr>
        <w:tc>
          <w:tcPr>
            <w:tcW w:w="6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D58DE" w14:textId="77777777" w:rsidR="00751B7C" w:rsidRPr="00205714" w:rsidRDefault="004B007E" w:rsidP="001E6614">
            <w:pPr>
              <w:pStyle w:val="Text"/>
              <w:ind w:left="283"/>
              <w:rPr>
                <w:lang w:val="en-US"/>
              </w:rPr>
            </w:pPr>
            <w:r w:rsidRPr="00205714">
              <w:rPr>
                <w:lang w:val="en-US"/>
              </w:rPr>
              <w:t>Written standards from National Safety Bodies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73176" w14:textId="77777777" w:rsidR="00751B7C" w:rsidRPr="00205714" w:rsidRDefault="004B007E" w:rsidP="001E6614">
            <w:pPr>
              <w:pStyle w:val="Text"/>
              <w:ind w:left="283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sdt>
              <w:sdtPr>
                <w:rPr>
                  <w:lang w:val="en-US"/>
                </w:rPr>
                <w:id w:val="284936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sdtContent>
            </w:sdt>
          </w:p>
        </w:tc>
      </w:tr>
      <w:tr w:rsidR="00E31624" w14:paraId="6D88D296" w14:textId="77777777" w:rsidTr="00AD596B">
        <w:trPr>
          <w:cantSplit/>
        </w:trPr>
        <w:tc>
          <w:tcPr>
            <w:tcW w:w="6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766A8" w14:textId="77777777" w:rsidR="00751B7C" w:rsidRPr="00205714" w:rsidRDefault="004B007E" w:rsidP="001E6614">
            <w:pPr>
              <w:pStyle w:val="Text"/>
              <w:ind w:left="283"/>
              <w:rPr>
                <w:lang w:val="en-US"/>
              </w:rPr>
            </w:pPr>
            <w:r w:rsidRPr="00205714">
              <w:rPr>
                <w:lang w:val="en-US"/>
              </w:rPr>
              <w:t>Written standards from National Medical Bodies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A1D0A" w14:textId="77777777" w:rsidR="00751B7C" w:rsidRPr="00205714" w:rsidRDefault="004B007E" w:rsidP="001E6614">
            <w:pPr>
              <w:pStyle w:val="Text"/>
              <w:ind w:left="283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sdt>
              <w:sdtPr>
                <w:rPr>
                  <w:lang w:val="en-US"/>
                </w:rPr>
                <w:id w:val="-2077191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sdtContent>
            </w:sdt>
          </w:p>
        </w:tc>
      </w:tr>
      <w:tr w:rsidR="00E31624" w14:paraId="055684B9" w14:textId="77777777" w:rsidTr="00AD596B">
        <w:trPr>
          <w:cantSplit/>
        </w:trPr>
        <w:tc>
          <w:tcPr>
            <w:tcW w:w="6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3A90C" w14:textId="77777777" w:rsidR="00751B7C" w:rsidRPr="00205714" w:rsidRDefault="004B007E" w:rsidP="001E6614">
            <w:pPr>
              <w:pStyle w:val="Text"/>
              <w:ind w:left="283"/>
              <w:rPr>
                <w:lang w:val="en-US"/>
              </w:rPr>
            </w:pPr>
            <w:r w:rsidRPr="00205714">
              <w:rPr>
                <w:lang w:val="en-US"/>
              </w:rPr>
              <w:t>Unit-specific written rules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90234" w14:textId="77777777" w:rsidR="00751B7C" w:rsidRPr="00205714" w:rsidRDefault="004B007E" w:rsidP="001E6614">
            <w:pPr>
              <w:pStyle w:val="Text"/>
              <w:ind w:left="283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sdt>
              <w:sdtPr>
                <w:rPr>
                  <w:lang w:val="en-US"/>
                </w:rPr>
                <w:id w:val="602916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sdtContent>
            </w:sdt>
          </w:p>
        </w:tc>
      </w:tr>
      <w:tr w:rsidR="00E31624" w14:paraId="048DB345" w14:textId="77777777" w:rsidTr="00AD596B">
        <w:trPr>
          <w:cantSplit/>
        </w:trPr>
        <w:tc>
          <w:tcPr>
            <w:tcW w:w="8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E5C09" w14:textId="77777777" w:rsidR="00751B7C" w:rsidRPr="00205714" w:rsidRDefault="004B007E" w:rsidP="001E6614">
            <w:pPr>
              <w:pStyle w:val="Text"/>
              <w:ind w:left="283"/>
              <w:rPr>
                <w:lang w:val="en-US"/>
              </w:rPr>
            </w:pPr>
            <w:r w:rsidRPr="00205714">
              <w:rPr>
                <w:lang w:val="en-US"/>
              </w:rPr>
              <w:t>Periodic inspection</w:t>
            </w:r>
          </w:p>
        </w:tc>
      </w:tr>
      <w:tr w:rsidR="00E31624" w14:paraId="7C837DB0" w14:textId="77777777" w:rsidTr="00AD596B">
        <w:trPr>
          <w:cantSplit/>
        </w:trPr>
        <w:tc>
          <w:tcPr>
            <w:tcW w:w="6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3040E" w14:textId="77777777" w:rsidR="00751B7C" w:rsidRPr="00205714" w:rsidRDefault="004B007E" w:rsidP="001E6614">
            <w:pPr>
              <w:pStyle w:val="Text"/>
              <w:ind w:left="283"/>
              <w:rPr>
                <w:lang w:val="en-US"/>
              </w:rPr>
            </w:pPr>
            <w:r w:rsidRPr="00205714">
              <w:rPr>
                <w:lang w:val="en-US"/>
              </w:rPr>
              <w:t>Internal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F6A73" w14:textId="77777777" w:rsidR="00751B7C" w:rsidRPr="00205714" w:rsidRDefault="004B007E" w:rsidP="001E6614">
            <w:pPr>
              <w:pStyle w:val="Text"/>
              <w:ind w:left="283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sdt>
              <w:sdtPr>
                <w:rPr>
                  <w:lang w:val="en-US"/>
                </w:rPr>
                <w:id w:val="-4648878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sdtContent>
            </w:sdt>
          </w:p>
        </w:tc>
      </w:tr>
      <w:tr w:rsidR="00E31624" w14:paraId="7D483B87" w14:textId="77777777" w:rsidTr="00AD596B">
        <w:trPr>
          <w:cantSplit/>
        </w:trPr>
        <w:tc>
          <w:tcPr>
            <w:tcW w:w="6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9C6D1" w14:textId="77777777" w:rsidR="00751B7C" w:rsidRPr="00205714" w:rsidRDefault="004B007E" w:rsidP="001E6614">
            <w:pPr>
              <w:pStyle w:val="Text"/>
              <w:ind w:left="283"/>
              <w:rPr>
                <w:lang w:val="en-US"/>
              </w:rPr>
            </w:pPr>
            <w:r w:rsidRPr="00205714">
              <w:rPr>
                <w:lang w:val="en-US"/>
              </w:rPr>
              <w:t>External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D1FC2" w14:textId="77777777" w:rsidR="00751B7C" w:rsidRPr="00205714" w:rsidRDefault="004B007E" w:rsidP="001E6614">
            <w:pPr>
              <w:pStyle w:val="Text"/>
              <w:ind w:left="283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sdt>
              <w:sdtPr>
                <w:rPr>
                  <w:lang w:val="en-US"/>
                </w:rPr>
                <w:id w:val="-8056975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sdtContent>
            </w:sdt>
          </w:p>
        </w:tc>
      </w:tr>
    </w:tbl>
    <w:p w14:paraId="57209304" w14:textId="77777777" w:rsidR="00751B7C" w:rsidRPr="00205714" w:rsidRDefault="004B007E" w:rsidP="00E62487">
      <w:pPr>
        <w:pStyle w:val="Text"/>
        <w:rPr>
          <w:lang w:val="en-US"/>
        </w:rPr>
      </w:pPr>
      <w:r w:rsidRPr="00205714">
        <w:rPr>
          <w:lang w:val="en-US"/>
        </w:rPr>
        <w:t>Comment:</w:t>
      </w:r>
    </w:p>
    <w:p w14:paraId="17B4ECBA" w14:textId="77777777" w:rsidR="00751B7C" w:rsidRPr="00205714" w:rsidRDefault="004B007E" w:rsidP="00751B7C">
      <w:pPr>
        <w:pStyle w:val="Nagwek3"/>
        <w:rPr>
          <w:bCs w:val="0"/>
          <w:szCs w:val="24"/>
          <w:lang w:val="en-US"/>
        </w:rPr>
      </w:pPr>
      <w:bookmarkStart w:id="21" w:name="_Toc387335625"/>
      <w:r w:rsidRPr="00205714">
        <w:rPr>
          <w:bCs w:val="0"/>
          <w:szCs w:val="24"/>
          <w:lang w:val="en-US"/>
        </w:rPr>
        <w:t>Patient rights</w:t>
      </w:r>
      <w:bookmarkEnd w:id="21"/>
    </w:p>
    <w:p w14:paraId="12EA611B" w14:textId="77777777" w:rsidR="00751B7C" w:rsidRPr="00205714" w:rsidRDefault="00751B7C" w:rsidP="00E62487">
      <w:pPr>
        <w:pStyle w:val="Text"/>
        <w:rPr>
          <w:lang w:val="en-US"/>
        </w:rPr>
      </w:pPr>
    </w:p>
    <w:tbl>
      <w:tblPr>
        <w:tblW w:w="0" w:type="auto"/>
        <w:tblInd w:w="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04"/>
        <w:gridCol w:w="1466"/>
      </w:tblGrid>
      <w:tr w:rsidR="00E31624" w14:paraId="143DA7B4" w14:textId="77777777" w:rsidTr="00AD596B">
        <w:trPr>
          <w:cantSplit/>
        </w:trPr>
        <w:tc>
          <w:tcPr>
            <w:tcW w:w="6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C11DD" w14:textId="77777777" w:rsidR="00751B7C" w:rsidRPr="00205714" w:rsidRDefault="004B007E" w:rsidP="001E6614">
            <w:pPr>
              <w:pStyle w:val="Text"/>
              <w:ind w:left="283"/>
              <w:rPr>
                <w:lang w:val="en-US"/>
              </w:rPr>
            </w:pPr>
            <w:r w:rsidRPr="00205714">
              <w:rPr>
                <w:lang w:val="en-US"/>
              </w:rPr>
              <w:t xml:space="preserve">Has your </w:t>
            </w:r>
            <w:r w:rsidR="00F82708" w:rsidRPr="00205714">
              <w:rPr>
                <w:lang w:val="en-US"/>
              </w:rPr>
              <w:t>program</w:t>
            </w:r>
            <w:r w:rsidRPr="00205714">
              <w:rPr>
                <w:lang w:val="en-US"/>
              </w:rPr>
              <w:t xml:space="preserve"> adopted a formal policy or statement of patients’ rights?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628F2" w14:textId="77777777" w:rsidR="00751B7C" w:rsidRPr="00205714" w:rsidRDefault="00000000" w:rsidP="001E6614">
            <w:pPr>
              <w:pStyle w:val="Text"/>
              <w:ind w:left="283"/>
              <w:rPr>
                <w:lang w:val="en-US"/>
              </w:rPr>
            </w:pPr>
            <w:sdt>
              <w:sdtPr>
                <w:rPr>
                  <w:lang w:val="en-US"/>
                </w:rPr>
                <w:id w:val="20211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B007E"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sdtContent>
            </w:sdt>
          </w:p>
        </w:tc>
      </w:tr>
      <w:tr w:rsidR="00E31624" w14:paraId="64B365A4" w14:textId="77777777" w:rsidTr="00AD596B">
        <w:trPr>
          <w:cantSplit/>
        </w:trPr>
        <w:tc>
          <w:tcPr>
            <w:tcW w:w="6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76B6D" w14:textId="77777777" w:rsidR="00751B7C" w:rsidRPr="00205714" w:rsidRDefault="004B007E" w:rsidP="001E6614">
            <w:pPr>
              <w:pStyle w:val="Text"/>
              <w:ind w:left="283"/>
              <w:rPr>
                <w:lang w:val="en-US"/>
              </w:rPr>
            </w:pPr>
            <w:r w:rsidRPr="00205714">
              <w:rPr>
                <w:lang w:val="en-US"/>
              </w:rPr>
              <w:t xml:space="preserve">Does this statement specify the influence that the patient should have in the formulation and implementation of the </w:t>
            </w:r>
            <w:r w:rsidR="00F82708" w:rsidRPr="00205714">
              <w:rPr>
                <w:lang w:val="en-US"/>
              </w:rPr>
              <w:t>program</w:t>
            </w:r>
            <w:r w:rsidRPr="00205714">
              <w:rPr>
                <w:lang w:val="en-US"/>
              </w:rPr>
              <w:t>?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0EF91" w14:textId="77777777" w:rsidR="00751B7C" w:rsidRPr="00205714" w:rsidRDefault="00000000" w:rsidP="001E6614">
            <w:pPr>
              <w:pStyle w:val="Text"/>
              <w:ind w:left="283"/>
              <w:rPr>
                <w:lang w:val="en-US"/>
              </w:rPr>
            </w:pPr>
            <w:sdt>
              <w:sdtPr>
                <w:rPr>
                  <w:lang w:val="en-US"/>
                </w:rPr>
                <w:id w:val="-586382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B007E"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sdtContent>
            </w:sdt>
          </w:p>
        </w:tc>
      </w:tr>
      <w:tr w:rsidR="00E31624" w14:paraId="25E58C1C" w14:textId="77777777" w:rsidTr="00AD596B">
        <w:trPr>
          <w:cantSplit/>
        </w:trPr>
        <w:tc>
          <w:tcPr>
            <w:tcW w:w="6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F27DB" w14:textId="77777777" w:rsidR="00751B7C" w:rsidRPr="00205714" w:rsidRDefault="004B007E" w:rsidP="001E6614">
            <w:pPr>
              <w:pStyle w:val="Text"/>
              <w:ind w:left="283"/>
              <w:rPr>
                <w:lang w:val="en-US"/>
              </w:rPr>
            </w:pPr>
            <w:r w:rsidRPr="00205714">
              <w:rPr>
                <w:lang w:val="en-US"/>
              </w:rPr>
              <w:t xml:space="preserve">Is the statement known to all personnel involved in delivering the </w:t>
            </w:r>
            <w:r w:rsidR="00F82708" w:rsidRPr="00205714">
              <w:rPr>
                <w:lang w:val="en-US"/>
              </w:rPr>
              <w:t>program</w:t>
            </w:r>
            <w:r w:rsidRPr="00205714">
              <w:rPr>
                <w:lang w:val="en-US"/>
              </w:rPr>
              <w:t>?</w:t>
            </w:r>
          </w:p>
        </w:tc>
        <w:sdt>
          <w:sdtPr>
            <w:rPr>
              <w:lang w:val="en-US"/>
            </w:rPr>
            <w:id w:val="-7126562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8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4B8F03F" w14:textId="77777777" w:rsidR="00751B7C" w:rsidRPr="00205714" w:rsidRDefault="004B007E" w:rsidP="001E6614">
                <w:pPr>
                  <w:pStyle w:val="Text"/>
                  <w:ind w:left="283"/>
                  <w:rPr>
                    <w:lang w:val="en-US"/>
                  </w:rPr>
                </w:pPr>
                <w:r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p>
            </w:tc>
          </w:sdtContent>
        </w:sdt>
      </w:tr>
      <w:tr w:rsidR="00E31624" w14:paraId="3800A05A" w14:textId="77777777" w:rsidTr="00AD596B">
        <w:trPr>
          <w:cantSplit/>
        </w:trPr>
        <w:tc>
          <w:tcPr>
            <w:tcW w:w="6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CE53C" w14:textId="77777777" w:rsidR="00751B7C" w:rsidRPr="00205714" w:rsidRDefault="004B007E" w:rsidP="001E6614">
            <w:pPr>
              <w:pStyle w:val="Text"/>
              <w:ind w:left="283"/>
              <w:rPr>
                <w:lang w:val="en-US"/>
              </w:rPr>
            </w:pPr>
            <w:r w:rsidRPr="00205714">
              <w:rPr>
                <w:lang w:val="en-US"/>
              </w:rPr>
              <w:t>Is this checked periodically?</w:t>
            </w:r>
          </w:p>
        </w:tc>
        <w:sdt>
          <w:sdtPr>
            <w:rPr>
              <w:lang w:val="en-US"/>
            </w:rPr>
            <w:id w:val="14407162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8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533318C" w14:textId="77777777" w:rsidR="00751B7C" w:rsidRPr="00205714" w:rsidRDefault="004B007E" w:rsidP="001E6614">
                <w:pPr>
                  <w:pStyle w:val="Text"/>
                  <w:ind w:left="283"/>
                  <w:rPr>
                    <w:lang w:val="en-US"/>
                  </w:rPr>
                </w:pPr>
                <w:r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p>
            </w:tc>
          </w:sdtContent>
        </w:sdt>
      </w:tr>
      <w:tr w:rsidR="00E31624" w14:paraId="5BAF9872" w14:textId="77777777" w:rsidTr="00AD596B">
        <w:trPr>
          <w:cantSplit/>
        </w:trPr>
        <w:tc>
          <w:tcPr>
            <w:tcW w:w="6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46408" w14:textId="77777777" w:rsidR="00751B7C" w:rsidRPr="00205714" w:rsidRDefault="004B007E" w:rsidP="001E6614">
            <w:pPr>
              <w:pStyle w:val="Text"/>
              <w:ind w:left="283"/>
              <w:rPr>
                <w:lang w:val="en-US"/>
              </w:rPr>
            </w:pPr>
            <w:r w:rsidRPr="00205714">
              <w:rPr>
                <w:lang w:val="en-US"/>
              </w:rPr>
              <w:t>Is the statement made known to and is available to all persons visiting your unit?</w:t>
            </w:r>
          </w:p>
        </w:tc>
        <w:sdt>
          <w:sdtPr>
            <w:rPr>
              <w:lang w:val="en-US"/>
            </w:rPr>
            <w:id w:val="-5122938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8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84E3763" w14:textId="77777777" w:rsidR="00751B7C" w:rsidRPr="00205714" w:rsidRDefault="004B007E" w:rsidP="001E6614">
                <w:pPr>
                  <w:pStyle w:val="Text"/>
                  <w:ind w:left="283"/>
                  <w:rPr>
                    <w:lang w:val="en-US"/>
                  </w:rPr>
                </w:pPr>
                <w:r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p>
            </w:tc>
          </w:sdtContent>
        </w:sdt>
      </w:tr>
    </w:tbl>
    <w:p w14:paraId="7A783230" w14:textId="77777777" w:rsidR="00751B7C" w:rsidRPr="00205714" w:rsidRDefault="004B007E" w:rsidP="00E62487">
      <w:pPr>
        <w:pStyle w:val="Text"/>
        <w:rPr>
          <w:lang w:val="en-US"/>
        </w:rPr>
      </w:pPr>
      <w:r w:rsidRPr="00205714">
        <w:rPr>
          <w:lang w:val="en-US"/>
        </w:rPr>
        <w:t>Comment:</w:t>
      </w:r>
    </w:p>
    <w:p w14:paraId="702A6767" w14:textId="77777777" w:rsidR="0085224F" w:rsidRPr="00205714" w:rsidRDefault="004B007E" w:rsidP="00655E16">
      <w:pPr>
        <w:pStyle w:val="Nagwek2"/>
        <w:rPr>
          <w:bCs w:val="0"/>
          <w:szCs w:val="24"/>
          <w:lang w:val="en-US"/>
        </w:rPr>
      </w:pPr>
      <w:bookmarkStart w:id="22" w:name="_Toc387335627"/>
      <w:r w:rsidRPr="00205714">
        <w:rPr>
          <w:bCs w:val="0"/>
          <w:szCs w:val="24"/>
          <w:lang w:val="en-US"/>
        </w:rPr>
        <w:t xml:space="preserve">PRM Specialists </w:t>
      </w:r>
      <w:r w:rsidR="00292D19" w:rsidRPr="00205714">
        <w:rPr>
          <w:bCs w:val="0"/>
          <w:szCs w:val="24"/>
          <w:lang w:val="en-US"/>
        </w:rPr>
        <w:t>in the program</w:t>
      </w:r>
      <w:bookmarkEnd w:id="22"/>
    </w:p>
    <w:p w14:paraId="25CDBFF3" w14:textId="77777777" w:rsidR="0085224F" w:rsidRPr="00205714" w:rsidRDefault="004B007E" w:rsidP="00655E16">
      <w:pPr>
        <w:pStyle w:val="Nagwek3"/>
        <w:rPr>
          <w:bCs w:val="0"/>
          <w:szCs w:val="24"/>
          <w:lang w:val="en-US"/>
        </w:rPr>
      </w:pPr>
      <w:bookmarkStart w:id="23" w:name="_Toc387335628"/>
      <w:r w:rsidRPr="00205714">
        <w:rPr>
          <w:bCs w:val="0"/>
          <w:szCs w:val="24"/>
          <w:lang w:val="en-US"/>
        </w:rPr>
        <w:t xml:space="preserve">PRM Specialists in the </w:t>
      </w:r>
      <w:r w:rsidR="00F82708" w:rsidRPr="00205714">
        <w:rPr>
          <w:bCs w:val="0"/>
          <w:szCs w:val="24"/>
          <w:lang w:val="en-US"/>
        </w:rPr>
        <w:t>Program</w:t>
      </w:r>
      <w:bookmarkEnd w:id="23"/>
    </w:p>
    <w:p w14:paraId="6149858C" w14:textId="77777777" w:rsidR="0085224F" w:rsidRPr="00205714" w:rsidRDefault="0085224F" w:rsidP="00E62487">
      <w:pPr>
        <w:pStyle w:val="Text"/>
        <w:rPr>
          <w:lang w:val="en-US"/>
        </w:rPr>
      </w:pPr>
    </w:p>
    <w:tbl>
      <w:tblPr>
        <w:tblW w:w="0" w:type="auto"/>
        <w:tblInd w:w="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43"/>
        <w:gridCol w:w="1327"/>
      </w:tblGrid>
      <w:tr w:rsidR="00E31624" w14:paraId="275A9459" w14:textId="77777777">
        <w:trPr>
          <w:cantSplit/>
        </w:trPr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53582" w14:textId="77777777" w:rsidR="0085224F" w:rsidRPr="00205714" w:rsidRDefault="004B007E" w:rsidP="001E6614">
            <w:pPr>
              <w:pStyle w:val="Text"/>
              <w:ind w:left="283"/>
              <w:rPr>
                <w:lang w:val="en-US"/>
              </w:rPr>
            </w:pPr>
            <w:r w:rsidRPr="00205714">
              <w:rPr>
                <w:lang w:val="en-US"/>
              </w:rPr>
              <w:t>Does your PRM physician have overall responsibility and direction of the multi</w:t>
            </w:r>
            <w:r w:rsidR="001E1E76">
              <w:rPr>
                <w:lang w:val="en-US"/>
              </w:rPr>
              <w:t>-</w:t>
            </w:r>
            <w:r w:rsidR="001E1E76" w:rsidRPr="00205714">
              <w:rPr>
                <w:lang w:val="en-US"/>
              </w:rPr>
              <w:t>professional</w:t>
            </w:r>
            <w:r w:rsidRPr="00205714">
              <w:rPr>
                <w:lang w:val="en-US"/>
              </w:rPr>
              <w:t xml:space="preserve"> team</w:t>
            </w:r>
            <w:r w:rsidR="00134F91" w:rsidRPr="00205714">
              <w:rPr>
                <w:lang w:val="en-US"/>
              </w:rPr>
              <w:t>?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29A69" w14:textId="77777777" w:rsidR="0085224F" w:rsidRPr="00205714" w:rsidRDefault="00000000" w:rsidP="001E6614">
            <w:pPr>
              <w:pStyle w:val="Text"/>
              <w:ind w:left="283"/>
              <w:rPr>
                <w:lang w:val="en-US"/>
              </w:rPr>
            </w:pPr>
            <w:sdt>
              <w:sdtPr>
                <w:rPr>
                  <w:lang w:val="en-US"/>
                </w:rPr>
                <w:id w:val="15739272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51F47"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sdtContent>
            </w:sdt>
          </w:p>
        </w:tc>
      </w:tr>
      <w:tr w:rsidR="00E31624" w14:paraId="5A1274FA" w14:textId="77777777">
        <w:trPr>
          <w:cantSplit/>
        </w:trPr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9EAE1" w14:textId="77777777" w:rsidR="0085224F" w:rsidRPr="00205714" w:rsidRDefault="004B007E" w:rsidP="001E6614">
            <w:pPr>
              <w:pStyle w:val="Text"/>
              <w:ind w:left="283"/>
              <w:rPr>
                <w:lang w:val="en-US"/>
              </w:rPr>
            </w:pPr>
            <w:r w:rsidRPr="00205714">
              <w:rPr>
                <w:lang w:val="en-US"/>
              </w:rPr>
              <w:t xml:space="preserve">Does your PRM physician have overall responsibility and direction of the rehabilitation </w:t>
            </w:r>
            <w:r w:rsidR="00F82708" w:rsidRPr="00205714">
              <w:rPr>
                <w:lang w:val="en-US"/>
              </w:rPr>
              <w:t>program</w:t>
            </w:r>
            <w:r w:rsidRPr="00205714">
              <w:rPr>
                <w:lang w:val="en-US"/>
              </w:rPr>
              <w:t>, not medical responsibility</w:t>
            </w:r>
            <w:r w:rsidR="00314F85" w:rsidRPr="00205714">
              <w:rPr>
                <w:lang w:val="en-US"/>
              </w:rPr>
              <w:t xml:space="preserve"> only</w:t>
            </w:r>
            <w:r w:rsidR="00134F91" w:rsidRPr="00205714">
              <w:rPr>
                <w:lang w:val="en-US"/>
              </w:rPr>
              <w:t>?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49DB2" w14:textId="77777777" w:rsidR="0085224F" w:rsidRPr="00205714" w:rsidRDefault="00000000" w:rsidP="001E6614">
            <w:pPr>
              <w:pStyle w:val="Text"/>
              <w:ind w:left="283"/>
              <w:rPr>
                <w:lang w:val="en-US"/>
              </w:rPr>
            </w:pPr>
            <w:sdt>
              <w:sdtPr>
                <w:rPr>
                  <w:lang w:val="en-US"/>
                </w:rPr>
                <w:id w:val="-1014384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B007E"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sdtContent>
            </w:sdt>
          </w:p>
        </w:tc>
      </w:tr>
      <w:tr w:rsidR="00E31624" w14:paraId="5C72E957" w14:textId="77777777">
        <w:trPr>
          <w:cantSplit/>
        </w:trPr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E8752" w14:textId="77777777" w:rsidR="0085224F" w:rsidRPr="00205714" w:rsidRDefault="004B007E" w:rsidP="001E6614">
            <w:pPr>
              <w:pStyle w:val="Text"/>
              <w:ind w:left="283"/>
              <w:rPr>
                <w:lang w:val="en-US"/>
              </w:rPr>
            </w:pPr>
            <w:r w:rsidRPr="00205714">
              <w:rPr>
                <w:lang w:val="en-US"/>
              </w:rPr>
              <w:lastRenderedPageBreak/>
              <w:t>Does he/she ha</w:t>
            </w:r>
            <w:r w:rsidR="00314F85" w:rsidRPr="00205714">
              <w:rPr>
                <w:lang w:val="en-US"/>
              </w:rPr>
              <w:t>ve</w:t>
            </w:r>
            <w:r w:rsidRPr="00205714">
              <w:rPr>
                <w:lang w:val="en-US"/>
              </w:rPr>
              <w:t xml:space="preserve"> a European Board Certification in PRM</w:t>
            </w:r>
            <w:r w:rsidR="00134F91" w:rsidRPr="00205714">
              <w:rPr>
                <w:lang w:val="en-US"/>
              </w:rPr>
              <w:t>?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A08DD" w14:textId="77777777" w:rsidR="0085224F" w:rsidRPr="00205714" w:rsidRDefault="00000000" w:rsidP="001E6614">
            <w:pPr>
              <w:pStyle w:val="Text"/>
              <w:ind w:left="283"/>
              <w:rPr>
                <w:lang w:val="en-US"/>
              </w:rPr>
            </w:pPr>
            <w:sdt>
              <w:sdtPr>
                <w:rPr>
                  <w:lang w:val="en-US"/>
                </w:rPr>
                <w:id w:val="-376543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B007E"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sdtContent>
            </w:sdt>
          </w:p>
        </w:tc>
      </w:tr>
      <w:tr w:rsidR="00E31624" w14:paraId="338F252B" w14:textId="77777777">
        <w:trPr>
          <w:cantSplit/>
        </w:trPr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E8D64" w14:textId="77777777" w:rsidR="0085224F" w:rsidRPr="00205714" w:rsidRDefault="004B007E" w:rsidP="001E6614">
            <w:pPr>
              <w:pStyle w:val="Text"/>
              <w:ind w:left="283"/>
              <w:rPr>
                <w:lang w:val="en-US"/>
              </w:rPr>
            </w:pPr>
            <w:r w:rsidRPr="00205714">
              <w:rPr>
                <w:lang w:val="en-US"/>
              </w:rPr>
              <w:t>Does he/she meet National or European CME/CPD Requirements</w:t>
            </w:r>
            <w:r w:rsidR="00134F91" w:rsidRPr="00205714">
              <w:rPr>
                <w:lang w:val="en-US"/>
              </w:rPr>
              <w:t>?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3068E" w14:textId="77777777" w:rsidR="0085224F" w:rsidRPr="00205714" w:rsidRDefault="00000000" w:rsidP="001E6614">
            <w:pPr>
              <w:pStyle w:val="Text"/>
              <w:ind w:left="283"/>
              <w:rPr>
                <w:lang w:val="en-US"/>
              </w:rPr>
            </w:pPr>
            <w:sdt>
              <w:sdtPr>
                <w:rPr>
                  <w:lang w:val="en-US"/>
                </w:rPr>
                <w:id w:val="1612090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B007E"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sdtContent>
            </w:sdt>
          </w:p>
        </w:tc>
      </w:tr>
      <w:tr w:rsidR="00E31624" w14:paraId="1CBD3E5F" w14:textId="77777777">
        <w:trPr>
          <w:cantSplit/>
        </w:trPr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1A336" w14:textId="77777777" w:rsidR="0085224F" w:rsidRPr="00205714" w:rsidRDefault="004B007E" w:rsidP="001E6614">
            <w:pPr>
              <w:pStyle w:val="Text"/>
              <w:ind w:left="283"/>
              <w:rPr>
                <w:lang w:val="en-US"/>
              </w:rPr>
            </w:pPr>
            <w:r w:rsidRPr="00205714">
              <w:rPr>
                <w:lang w:val="en-US"/>
              </w:rPr>
              <w:t>Number of CME or EACCME points earned in the last 3 years</w:t>
            </w:r>
            <w:r w:rsidR="00E47A37" w:rsidRPr="00205714">
              <w:rPr>
                <w:lang w:val="en-US"/>
              </w:rPr>
              <w:t>: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F1820" w14:textId="77777777" w:rsidR="0085224F" w:rsidRPr="00205714" w:rsidRDefault="0085224F" w:rsidP="001E6614">
            <w:pPr>
              <w:pStyle w:val="Text"/>
              <w:ind w:left="283"/>
              <w:rPr>
                <w:lang w:val="en-US"/>
              </w:rPr>
            </w:pPr>
          </w:p>
        </w:tc>
      </w:tr>
      <w:tr w:rsidR="00E31624" w14:paraId="1B4402C7" w14:textId="77777777">
        <w:trPr>
          <w:cantSplit/>
        </w:trPr>
        <w:tc>
          <w:tcPr>
            <w:tcW w:w="8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E8593" w14:textId="77777777" w:rsidR="0085224F" w:rsidRPr="00205714" w:rsidRDefault="004B007E" w:rsidP="001E6614">
            <w:pPr>
              <w:pStyle w:val="Text"/>
              <w:ind w:left="283"/>
              <w:rPr>
                <w:b/>
                <w:lang w:val="en-US"/>
              </w:rPr>
            </w:pPr>
            <w:r w:rsidRPr="00205714">
              <w:rPr>
                <w:b/>
                <w:lang w:val="en-US"/>
              </w:rPr>
              <w:t>Please rate the following roles for the program PRM specialist</w:t>
            </w:r>
          </w:p>
          <w:p w14:paraId="7F2721AE" w14:textId="77777777" w:rsidR="006E46F5" w:rsidRPr="00205714" w:rsidRDefault="004B007E" w:rsidP="001E6614">
            <w:pPr>
              <w:pStyle w:val="Text"/>
              <w:ind w:left="283"/>
              <w:rPr>
                <w:lang w:val="en-US"/>
              </w:rPr>
            </w:pPr>
            <w:r w:rsidRPr="00205714">
              <w:rPr>
                <w:lang w:val="en-US"/>
              </w:rPr>
              <w:t>1-not important, 2-small role, 3-large role, 4-primary function of PRM specialist</w:t>
            </w:r>
          </w:p>
        </w:tc>
      </w:tr>
      <w:tr w:rsidR="00E31624" w14:paraId="20B7C2A9" w14:textId="77777777">
        <w:trPr>
          <w:cantSplit/>
        </w:trPr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B5BCB" w14:textId="77777777" w:rsidR="0085224F" w:rsidRPr="00205714" w:rsidRDefault="004B007E" w:rsidP="001E6614">
            <w:pPr>
              <w:pStyle w:val="Text"/>
              <w:ind w:left="283"/>
              <w:rPr>
                <w:lang w:val="en-US"/>
              </w:rPr>
            </w:pPr>
            <w:r w:rsidRPr="00205714">
              <w:rPr>
                <w:lang w:val="en-US"/>
              </w:rPr>
              <w:t>Treat comorbidity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D49DE" w14:textId="77777777" w:rsidR="0085224F" w:rsidRPr="00205714" w:rsidRDefault="0085224F" w:rsidP="001E6614">
            <w:pPr>
              <w:pStyle w:val="Text"/>
              <w:ind w:left="283"/>
              <w:rPr>
                <w:lang w:val="en-US"/>
              </w:rPr>
            </w:pPr>
          </w:p>
        </w:tc>
      </w:tr>
      <w:tr w:rsidR="00E31624" w14:paraId="69866964" w14:textId="77777777">
        <w:trPr>
          <w:cantSplit/>
        </w:trPr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38E48" w14:textId="77777777" w:rsidR="0085224F" w:rsidRPr="00205714" w:rsidRDefault="004B007E" w:rsidP="001E6614">
            <w:pPr>
              <w:pStyle w:val="Text"/>
              <w:ind w:left="283"/>
              <w:rPr>
                <w:lang w:val="en-US"/>
              </w:rPr>
            </w:pPr>
            <w:proofErr w:type="spellStart"/>
            <w:r w:rsidRPr="00205714">
              <w:rPr>
                <w:lang w:val="en-US"/>
              </w:rPr>
              <w:t>Analyse</w:t>
            </w:r>
            <w:proofErr w:type="spellEnd"/>
            <w:r w:rsidRPr="00205714">
              <w:rPr>
                <w:lang w:val="en-US"/>
              </w:rPr>
              <w:t xml:space="preserve"> &amp; treat impairments</w:t>
            </w:r>
            <w:r w:rsidR="00FE3666" w:rsidRPr="00205714">
              <w:rPr>
                <w:lang w:val="en-US"/>
              </w:rPr>
              <w:t xml:space="preserve"> according to ICF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64589" w14:textId="77777777" w:rsidR="0085224F" w:rsidRPr="00205714" w:rsidRDefault="0085224F" w:rsidP="001E6614">
            <w:pPr>
              <w:pStyle w:val="Text"/>
              <w:ind w:left="283"/>
              <w:rPr>
                <w:lang w:val="en-US"/>
              </w:rPr>
            </w:pPr>
          </w:p>
        </w:tc>
      </w:tr>
      <w:tr w:rsidR="00E31624" w14:paraId="2040CFB6" w14:textId="77777777">
        <w:trPr>
          <w:cantSplit/>
        </w:trPr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60C40" w14:textId="77777777" w:rsidR="0085224F" w:rsidRPr="00205714" w:rsidRDefault="004B007E" w:rsidP="001E6614">
            <w:pPr>
              <w:pStyle w:val="Text"/>
              <w:ind w:left="283"/>
              <w:rPr>
                <w:lang w:val="en-US"/>
              </w:rPr>
            </w:pPr>
            <w:r w:rsidRPr="00205714">
              <w:rPr>
                <w:lang w:val="en-US"/>
              </w:rPr>
              <w:t>Coordinate interprofessional teams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0D4CF" w14:textId="77777777" w:rsidR="0085224F" w:rsidRPr="00205714" w:rsidRDefault="0085224F" w:rsidP="001E6614">
            <w:pPr>
              <w:pStyle w:val="Text"/>
              <w:ind w:left="283"/>
              <w:rPr>
                <w:lang w:val="en-US"/>
              </w:rPr>
            </w:pPr>
          </w:p>
        </w:tc>
      </w:tr>
    </w:tbl>
    <w:p w14:paraId="716D29AB" w14:textId="77777777" w:rsidR="0085224F" w:rsidRPr="00205714" w:rsidRDefault="004B007E" w:rsidP="00E62487">
      <w:pPr>
        <w:pStyle w:val="Text"/>
        <w:rPr>
          <w:lang w:val="en-US"/>
        </w:rPr>
      </w:pPr>
      <w:r w:rsidRPr="00205714">
        <w:rPr>
          <w:lang w:val="en-US"/>
        </w:rPr>
        <w:t>Comment:</w:t>
      </w:r>
    </w:p>
    <w:p w14:paraId="03E479F0" w14:textId="77777777" w:rsidR="0085224F" w:rsidRPr="00205714" w:rsidRDefault="004B007E" w:rsidP="00A04DED">
      <w:pPr>
        <w:pStyle w:val="Nagwek3"/>
        <w:rPr>
          <w:bCs w:val="0"/>
          <w:szCs w:val="24"/>
          <w:lang w:val="en-US"/>
        </w:rPr>
      </w:pPr>
      <w:bookmarkStart w:id="24" w:name="_Toc387335629"/>
      <w:r w:rsidRPr="00205714">
        <w:rPr>
          <w:bCs w:val="0"/>
          <w:szCs w:val="24"/>
          <w:lang w:val="en-US"/>
        </w:rPr>
        <w:t xml:space="preserve">Staff devoted to this </w:t>
      </w:r>
      <w:r w:rsidR="00F82708" w:rsidRPr="00205714">
        <w:rPr>
          <w:bCs w:val="0"/>
          <w:szCs w:val="24"/>
          <w:lang w:val="en-US"/>
        </w:rPr>
        <w:t>program</w:t>
      </w:r>
      <w:bookmarkEnd w:id="24"/>
    </w:p>
    <w:p w14:paraId="6F26A68E" w14:textId="77777777" w:rsidR="00A04DED" w:rsidRPr="00205714" w:rsidRDefault="004B007E" w:rsidP="00E62487">
      <w:pPr>
        <w:pStyle w:val="Text"/>
        <w:rPr>
          <w:lang w:val="en-US"/>
        </w:rPr>
      </w:pPr>
      <w:r w:rsidRPr="00205714">
        <w:rPr>
          <w:lang w:val="en-US"/>
        </w:rPr>
        <w:t xml:space="preserve">Please, don’t mention staff members who do NOT participate in this specific </w:t>
      </w:r>
      <w:r w:rsidR="00F82708" w:rsidRPr="00205714">
        <w:rPr>
          <w:lang w:val="en-US"/>
        </w:rPr>
        <w:t>program</w:t>
      </w:r>
      <w:r w:rsidRPr="00205714">
        <w:rPr>
          <w:lang w:val="en-US"/>
        </w:rPr>
        <w:t>!</w:t>
      </w:r>
    </w:p>
    <w:p w14:paraId="38D08288" w14:textId="77777777" w:rsidR="0085224F" w:rsidRPr="00205714" w:rsidRDefault="0085224F" w:rsidP="00E62487">
      <w:pPr>
        <w:pStyle w:val="Text"/>
        <w:rPr>
          <w:lang w:val="en-US"/>
        </w:rPr>
      </w:pPr>
    </w:p>
    <w:tbl>
      <w:tblPr>
        <w:tblW w:w="0" w:type="auto"/>
        <w:tblInd w:w="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78"/>
        <w:gridCol w:w="3876"/>
        <w:gridCol w:w="1316"/>
      </w:tblGrid>
      <w:tr w:rsidR="00E31624" w14:paraId="6F3BBC50" w14:textId="77777777">
        <w:trPr>
          <w:cantSplit/>
        </w:trPr>
        <w:tc>
          <w:tcPr>
            <w:tcW w:w="8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C7971" w14:textId="77777777" w:rsidR="0085224F" w:rsidRPr="00205714" w:rsidRDefault="004B007E" w:rsidP="001E6614">
            <w:pPr>
              <w:pStyle w:val="Text"/>
              <w:ind w:left="283"/>
              <w:rPr>
                <w:lang w:val="en-US"/>
              </w:rPr>
            </w:pPr>
            <w:r w:rsidRPr="00205714">
              <w:rPr>
                <w:b/>
                <w:lang w:val="en-US"/>
              </w:rPr>
              <w:t xml:space="preserve">Which rehabilitation professionals work on a regular basis (minimum of once every week) in your </w:t>
            </w:r>
            <w:r w:rsidR="00F82708" w:rsidRPr="00205714">
              <w:rPr>
                <w:b/>
                <w:lang w:val="en-US"/>
              </w:rPr>
              <w:t>program</w:t>
            </w:r>
            <w:r w:rsidR="00134F91" w:rsidRPr="00205714">
              <w:rPr>
                <w:b/>
                <w:lang w:val="en-US"/>
              </w:rPr>
              <w:t>?</w:t>
            </w:r>
            <w:r w:rsidRPr="00205714">
              <w:rPr>
                <w:b/>
                <w:lang w:val="en-US"/>
              </w:rPr>
              <w:t xml:space="preserve"> (give the number)</w:t>
            </w:r>
          </w:p>
        </w:tc>
      </w:tr>
      <w:tr w:rsidR="00E31624" w14:paraId="1C5E5CAB" w14:textId="77777777">
        <w:trPr>
          <w:cantSplit/>
        </w:trPr>
        <w:tc>
          <w:tcPr>
            <w:tcW w:w="6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44837" w14:textId="77777777" w:rsidR="0085224F" w:rsidRPr="00205714" w:rsidRDefault="004B007E" w:rsidP="001E6614">
            <w:pPr>
              <w:pStyle w:val="Text"/>
              <w:ind w:left="283"/>
              <w:rPr>
                <w:lang w:val="en-US"/>
              </w:rPr>
            </w:pPr>
            <w:r w:rsidRPr="00205714">
              <w:rPr>
                <w:lang w:val="en-US"/>
              </w:rPr>
              <w:t>Physiotherapists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34942" w14:textId="77777777" w:rsidR="0085224F" w:rsidRPr="00205714" w:rsidRDefault="0085224F" w:rsidP="001E6614">
            <w:pPr>
              <w:pStyle w:val="Text"/>
              <w:ind w:left="283"/>
              <w:rPr>
                <w:lang w:val="en-US"/>
              </w:rPr>
            </w:pPr>
          </w:p>
        </w:tc>
      </w:tr>
      <w:tr w:rsidR="00E31624" w14:paraId="5852E7C9" w14:textId="77777777">
        <w:trPr>
          <w:cantSplit/>
        </w:trPr>
        <w:tc>
          <w:tcPr>
            <w:tcW w:w="6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5D0FA" w14:textId="77777777" w:rsidR="0085224F" w:rsidRPr="00205714" w:rsidRDefault="004B007E" w:rsidP="001E6614">
            <w:pPr>
              <w:pStyle w:val="Text"/>
              <w:ind w:left="283"/>
              <w:rPr>
                <w:lang w:val="en-US"/>
              </w:rPr>
            </w:pPr>
            <w:r w:rsidRPr="00205714">
              <w:rPr>
                <w:lang w:val="en-US"/>
              </w:rPr>
              <w:t>Occupational therapists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F0440" w14:textId="77777777" w:rsidR="0085224F" w:rsidRPr="00205714" w:rsidRDefault="0085224F" w:rsidP="001E6614">
            <w:pPr>
              <w:pStyle w:val="Text"/>
              <w:ind w:left="283"/>
              <w:rPr>
                <w:lang w:val="en-US"/>
              </w:rPr>
            </w:pPr>
          </w:p>
        </w:tc>
      </w:tr>
      <w:tr w:rsidR="00E31624" w14:paraId="2F75F46D" w14:textId="77777777">
        <w:trPr>
          <w:cantSplit/>
        </w:trPr>
        <w:tc>
          <w:tcPr>
            <w:tcW w:w="6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2F05E" w14:textId="77777777" w:rsidR="0085224F" w:rsidRPr="00205714" w:rsidRDefault="004B007E" w:rsidP="001E6614">
            <w:pPr>
              <w:pStyle w:val="Text"/>
              <w:ind w:left="283"/>
              <w:rPr>
                <w:lang w:val="en-US"/>
              </w:rPr>
            </w:pPr>
            <w:r w:rsidRPr="00205714">
              <w:rPr>
                <w:lang w:val="en-US"/>
              </w:rPr>
              <w:t>Psychologists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C4AFF" w14:textId="77777777" w:rsidR="0085224F" w:rsidRPr="00205714" w:rsidRDefault="0085224F" w:rsidP="001E6614">
            <w:pPr>
              <w:pStyle w:val="Text"/>
              <w:ind w:left="283"/>
              <w:rPr>
                <w:lang w:val="en-US"/>
              </w:rPr>
            </w:pPr>
          </w:p>
        </w:tc>
      </w:tr>
      <w:tr w:rsidR="00E31624" w14:paraId="51386D41" w14:textId="77777777">
        <w:trPr>
          <w:cantSplit/>
        </w:trPr>
        <w:tc>
          <w:tcPr>
            <w:tcW w:w="6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EC0A1" w14:textId="77777777" w:rsidR="0085224F" w:rsidRPr="00205714" w:rsidRDefault="004B007E" w:rsidP="001E6614">
            <w:pPr>
              <w:pStyle w:val="Text"/>
              <w:ind w:left="283"/>
              <w:rPr>
                <w:lang w:val="en-US"/>
              </w:rPr>
            </w:pPr>
            <w:r w:rsidRPr="00205714">
              <w:rPr>
                <w:lang w:val="en-US"/>
              </w:rPr>
              <w:t>Speech &amp; Language therapists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0C1D2" w14:textId="77777777" w:rsidR="0085224F" w:rsidRPr="00205714" w:rsidRDefault="0085224F" w:rsidP="001E6614">
            <w:pPr>
              <w:pStyle w:val="Text"/>
              <w:ind w:left="283"/>
              <w:rPr>
                <w:lang w:val="en-US"/>
              </w:rPr>
            </w:pPr>
          </w:p>
        </w:tc>
      </w:tr>
      <w:tr w:rsidR="00E31624" w14:paraId="54D85A2D" w14:textId="77777777">
        <w:trPr>
          <w:cantSplit/>
        </w:trPr>
        <w:tc>
          <w:tcPr>
            <w:tcW w:w="6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439E4" w14:textId="77777777" w:rsidR="0085224F" w:rsidRPr="00205714" w:rsidRDefault="004B007E" w:rsidP="001E6614">
            <w:pPr>
              <w:pStyle w:val="Text"/>
              <w:ind w:left="283"/>
              <w:rPr>
                <w:lang w:val="en-US"/>
              </w:rPr>
            </w:pPr>
            <w:r w:rsidRPr="00205714">
              <w:rPr>
                <w:lang w:val="en-US"/>
              </w:rPr>
              <w:t>Social workers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DD385" w14:textId="77777777" w:rsidR="0085224F" w:rsidRPr="00205714" w:rsidRDefault="0085224F" w:rsidP="001E6614">
            <w:pPr>
              <w:pStyle w:val="Text"/>
              <w:ind w:left="283"/>
              <w:rPr>
                <w:lang w:val="en-US"/>
              </w:rPr>
            </w:pPr>
          </w:p>
        </w:tc>
      </w:tr>
      <w:tr w:rsidR="00E31624" w14:paraId="77BEEE9B" w14:textId="77777777">
        <w:trPr>
          <w:cantSplit/>
        </w:trPr>
        <w:tc>
          <w:tcPr>
            <w:tcW w:w="6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8476B" w14:textId="77777777" w:rsidR="0085224F" w:rsidRPr="00205714" w:rsidRDefault="004B007E" w:rsidP="001E6614">
            <w:pPr>
              <w:pStyle w:val="Text"/>
              <w:ind w:left="283"/>
              <w:rPr>
                <w:lang w:val="en-US"/>
              </w:rPr>
            </w:pPr>
            <w:r w:rsidRPr="00205714">
              <w:rPr>
                <w:lang w:val="en-US"/>
              </w:rPr>
              <w:t>Vocational specialists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889E5" w14:textId="77777777" w:rsidR="0085224F" w:rsidRPr="00205714" w:rsidRDefault="0085224F" w:rsidP="001E6614">
            <w:pPr>
              <w:pStyle w:val="Text"/>
              <w:ind w:left="283"/>
              <w:rPr>
                <w:lang w:val="en-US"/>
              </w:rPr>
            </w:pPr>
          </w:p>
        </w:tc>
      </w:tr>
      <w:tr w:rsidR="00E31624" w14:paraId="505F17D9" w14:textId="77777777">
        <w:trPr>
          <w:cantSplit/>
        </w:trPr>
        <w:tc>
          <w:tcPr>
            <w:tcW w:w="6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49708" w14:textId="77777777" w:rsidR="0085224F" w:rsidRPr="00205714" w:rsidRDefault="004B007E" w:rsidP="001E6614">
            <w:pPr>
              <w:pStyle w:val="Text"/>
              <w:ind w:left="283"/>
              <w:rPr>
                <w:lang w:val="en-US"/>
              </w:rPr>
            </w:pPr>
            <w:r w:rsidRPr="00205714">
              <w:rPr>
                <w:lang w:val="en-US"/>
              </w:rPr>
              <w:t>Nurses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30F4E" w14:textId="77777777" w:rsidR="0085224F" w:rsidRPr="00205714" w:rsidRDefault="0085224F" w:rsidP="001E6614">
            <w:pPr>
              <w:pStyle w:val="Text"/>
              <w:ind w:left="283"/>
              <w:rPr>
                <w:lang w:val="en-US"/>
              </w:rPr>
            </w:pPr>
          </w:p>
        </w:tc>
      </w:tr>
      <w:tr w:rsidR="00E31624" w14:paraId="7C09DDBC" w14:textId="77777777">
        <w:trPr>
          <w:cantSplit/>
        </w:trPr>
        <w:tc>
          <w:tcPr>
            <w:tcW w:w="6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2CAFA" w14:textId="77777777" w:rsidR="0085224F" w:rsidRPr="00205714" w:rsidRDefault="004B007E" w:rsidP="001E6614">
            <w:pPr>
              <w:pStyle w:val="Text"/>
              <w:ind w:left="283"/>
              <w:rPr>
                <w:lang w:val="en-US"/>
              </w:rPr>
            </w:pPr>
            <w:r w:rsidRPr="00205714">
              <w:rPr>
                <w:lang w:val="en-US"/>
              </w:rPr>
              <w:t>Orthotists/prosthetists assistive technicians/engineers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1CF48" w14:textId="77777777" w:rsidR="0085224F" w:rsidRPr="00205714" w:rsidRDefault="0085224F" w:rsidP="001E6614">
            <w:pPr>
              <w:pStyle w:val="Text"/>
              <w:ind w:left="283"/>
              <w:rPr>
                <w:lang w:val="en-US"/>
              </w:rPr>
            </w:pPr>
          </w:p>
        </w:tc>
      </w:tr>
      <w:tr w:rsidR="00E31624" w14:paraId="4356D8D4" w14:textId="77777777">
        <w:trPr>
          <w:cantSplit/>
        </w:trPr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C7AAC" w14:textId="77777777" w:rsidR="0085224F" w:rsidRPr="00205714" w:rsidRDefault="004B007E" w:rsidP="001E6614">
            <w:pPr>
              <w:pStyle w:val="Text"/>
              <w:ind w:left="283"/>
              <w:rPr>
                <w:lang w:val="en-US"/>
              </w:rPr>
            </w:pPr>
            <w:r w:rsidRPr="00205714">
              <w:rPr>
                <w:lang w:val="en-US"/>
              </w:rPr>
              <w:t>Other (please specify) </w:t>
            </w:r>
          </w:p>
        </w:tc>
        <w:tc>
          <w:tcPr>
            <w:tcW w:w="5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AD840" w14:textId="77777777" w:rsidR="0085224F" w:rsidRPr="00205714" w:rsidRDefault="0085224F" w:rsidP="001E6614">
            <w:pPr>
              <w:pStyle w:val="Text"/>
              <w:ind w:left="283"/>
              <w:rPr>
                <w:lang w:val="en-US"/>
              </w:rPr>
            </w:pPr>
          </w:p>
        </w:tc>
      </w:tr>
    </w:tbl>
    <w:p w14:paraId="75C92517" w14:textId="77777777" w:rsidR="00A04DED" w:rsidRPr="00205714" w:rsidRDefault="004B007E" w:rsidP="00E62487">
      <w:pPr>
        <w:pStyle w:val="Text"/>
        <w:rPr>
          <w:lang w:val="en-US"/>
        </w:rPr>
      </w:pPr>
      <w:r w:rsidRPr="00205714">
        <w:rPr>
          <w:lang w:val="en-US"/>
        </w:rPr>
        <w:t>Comment:</w:t>
      </w:r>
    </w:p>
    <w:p w14:paraId="40A0C8A9" w14:textId="77777777" w:rsidR="0029703C" w:rsidRPr="00205714" w:rsidRDefault="004B007E" w:rsidP="00A04DED">
      <w:pPr>
        <w:pStyle w:val="Nagwek3"/>
        <w:rPr>
          <w:lang w:val="en-US"/>
        </w:rPr>
      </w:pPr>
      <w:bookmarkStart w:id="25" w:name="_Toc387335630"/>
      <w:r w:rsidRPr="00205714">
        <w:rPr>
          <w:lang w:val="en-US"/>
        </w:rPr>
        <w:t>Team management</w:t>
      </w:r>
      <w:bookmarkEnd w:id="25"/>
    </w:p>
    <w:p w14:paraId="733EC50C" w14:textId="77777777" w:rsidR="00A04DED" w:rsidRPr="00205714" w:rsidRDefault="00A04DED" w:rsidP="00E62487">
      <w:pPr>
        <w:pStyle w:val="Text"/>
        <w:rPr>
          <w:lang w:val="en-US"/>
        </w:rPr>
      </w:pPr>
    </w:p>
    <w:tbl>
      <w:tblPr>
        <w:tblW w:w="0" w:type="auto"/>
        <w:tblInd w:w="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50"/>
        <w:gridCol w:w="1387"/>
        <w:gridCol w:w="1333"/>
      </w:tblGrid>
      <w:tr w:rsidR="00E31624" w14:paraId="6DF1ECBF" w14:textId="77777777">
        <w:trPr>
          <w:cantSplit/>
        </w:trPr>
        <w:tc>
          <w:tcPr>
            <w:tcW w:w="8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A4C67" w14:textId="77777777" w:rsidR="0085224F" w:rsidRPr="00205714" w:rsidRDefault="004B007E" w:rsidP="001E6614">
            <w:pPr>
              <w:pStyle w:val="Text"/>
              <w:ind w:left="283"/>
              <w:rPr>
                <w:b/>
                <w:lang w:val="en-US"/>
              </w:rPr>
            </w:pPr>
            <w:r w:rsidRPr="00205714">
              <w:rPr>
                <w:b/>
                <w:lang w:val="en-US"/>
              </w:rPr>
              <w:t>How often does your staff receive formal continuing education (mark as is)</w:t>
            </w:r>
            <w:r w:rsidR="00134F91" w:rsidRPr="00205714">
              <w:rPr>
                <w:b/>
                <w:lang w:val="en-US"/>
              </w:rPr>
              <w:t>?</w:t>
            </w:r>
          </w:p>
        </w:tc>
      </w:tr>
      <w:tr w:rsidR="00E31624" w14:paraId="4E3D59FB" w14:textId="77777777" w:rsidTr="008B0AC5">
        <w:trPr>
          <w:cantSplit/>
        </w:trPr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459B7" w14:textId="77777777" w:rsidR="0085224F" w:rsidRPr="00205714" w:rsidRDefault="004B007E" w:rsidP="001E6614">
            <w:pPr>
              <w:pStyle w:val="Text"/>
              <w:ind w:left="283"/>
              <w:rPr>
                <w:lang w:val="en-US"/>
              </w:rPr>
            </w:pPr>
            <w:r w:rsidRPr="00205714">
              <w:rPr>
                <w:lang w:val="en-US"/>
              </w:rPr>
              <w:t>In team rehabilitation</w:t>
            </w:r>
            <w:r w:rsidR="00E47A37" w:rsidRPr="00205714">
              <w:rPr>
                <w:lang w:val="en-US"/>
              </w:rPr>
              <w:t>:</w:t>
            </w:r>
          </w:p>
        </w:tc>
        <w:tc>
          <w:tcPr>
            <w:tcW w:w="2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2A4E9" w14:textId="77777777" w:rsidR="0085224F" w:rsidRPr="00205714" w:rsidRDefault="00000000" w:rsidP="001E6614">
            <w:pPr>
              <w:pStyle w:val="Text"/>
              <w:ind w:left="283"/>
              <w:jc w:val="left"/>
              <w:rPr>
                <w:lang w:val="en-US"/>
              </w:rPr>
            </w:pPr>
            <w:sdt>
              <w:sdtPr>
                <w:rPr>
                  <w:lang w:val="en-US"/>
                </w:rPr>
                <w:id w:val="1597407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B0EB0"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sdtContent>
            </w:sdt>
            <w:r w:rsidR="004B007E" w:rsidRPr="00205714">
              <w:rPr>
                <w:lang w:val="en-US"/>
              </w:rPr>
              <w:t xml:space="preserve"> </w:t>
            </w:r>
            <w:r w:rsidR="00746AF5" w:rsidRPr="00205714">
              <w:rPr>
                <w:lang w:val="en-US"/>
              </w:rPr>
              <w:t>Every year</w:t>
            </w:r>
            <w:r w:rsidR="00746AF5" w:rsidRPr="00205714">
              <w:rPr>
                <w:lang w:val="en-US"/>
              </w:rPr>
              <w:br/>
            </w:r>
            <w:sdt>
              <w:sdtPr>
                <w:rPr>
                  <w:lang w:val="en-US"/>
                </w:rPr>
                <w:id w:val="-18577977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B007E"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sdtContent>
            </w:sdt>
            <w:r w:rsidR="004B007E" w:rsidRPr="00205714">
              <w:rPr>
                <w:lang w:val="en-US"/>
              </w:rPr>
              <w:t xml:space="preserve"> </w:t>
            </w:r>
            <w:r w:rsidR="00746AF5" w:rsidRPr="00205714">
              <w:rPr>
                <w:lang w:val="en-US"/>
              </w:rPr>
              <w:t>Every second year</w:t>
            </w:r>
            <w:r w:rsidR="00746AF5" w:rsidRPr="00205714">
              <w:rPr>
                <w:lang w:val="en-US"/>
              </w:rPr>
              <w:br/>
            </w:r>
            <w:sdt>
              <w:sdtPr>
                <w:rPr>
                  <w:lang w:val="en-US"/>
                </w:rPr>
                <w:id w:val="-14512460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B007E"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sdtContent>
            </w:sdt>
            <w:r w:rsidR="004B007E" w:rsidRPr="00205714">
              <w:rPr>
                <w:lang w:val="en-US"/>
              </w:rPr>
              <w:t xml:space="preserve"> </w:t>
            </w:r>
            <w:r w:rsidR="00746AF5" w:rsidRPr="00205714">
              <w:rPr>
                <w:lang w:val="en-US"/>
              </w:rPr>
              <w:t>Other period</w:t>
            </w:r>
            <w:r w:rsidR="00746AF5" w:rsidRPr="00205714">
              <w:rPr>
                <w:lang w:val="en-US"/>
              </w:rPr>
              <w:br/>
            </w:r>
            <w:sdt>
              <w:sdtPr>
                <w:rPr>
                  <w:lang w:val="en-US"/>
                </w:rPr>
                <w:id w:val="-13313575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B007E"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sdtContent>
            </w:sdt>
            <w:r w:rsidR="004B007E" w:rsidRPr="00205714">
              <w:rPr>
                <w:lang w:val="en-US"/>
              </w:rPr>
              <w:t xml:space="preserve"> </w:t>
            </w:r>
            <w:r w:rsidR="00746AF5" w:rsidRPr="00205714">
              <w:rPr>
                <w:lang w:val="en-US"/>
              </w:rPr>
              <w:t>Not regularly</w:t>
            </w:r>
          </w:p>
        </w:tc>
      </w:tr>
      <w:tr w:rsidR="00E31624" w14:paraId="4AAB1A14" w14:textId="77777777" w:rsidTr="008B0AC5">
        <w:trPr>
          <w:cantSplit/>
        </w:trPr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1DC22" w14:textId="77777777" w:rsidR="0085224F" w:rsidRPr="00205714" w:rsidRDefault="004B007E" w:rsidP="001E6614">
            <w:pPr>
              <w:pStyle w:val="Text"/>
              <w:ind w:left="283"/>
              <w:rPr>
                <w:lang w:val="en-US"/>
              </w:rPr>
            </w:pPr>
            <w:r w:rsidRPr="00205714">
              <w:rPr>
                <w:lang w:val="en-US"/>
              </w:rPr>
              <w:t>In their own profession</w:t>
            </w:r>
            <w:r w:rsidR="00E47A37" w:rsidRPr="00205714">
              <w:rPr>
                <w:lang w:val="en-US"/>
              </w:rPr>
              <w:t>:</w:t>
            </w:r>
          </w:p>
        </w:tc>
        <w:tc>
          <w:tcPr>
            <w:tcW w:w="2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6D80D" w14:textId="77777777" w:rsidR="0085224F" w:rsidRPr="00205714" w:rsidRDefault="00000000" w:rsidP="001E6614">
            <w:pPr>
              <w:pStyle w:val="Text"/>
              <w:ind w:left="283"/>
              <w:jc w:val="left"/>
              <w:rPr>
                <w:lang w:val="en-US"/>
              </w:rPr>
            </w:pPr>
            <w:sdt>
              <w:sdtPr>
                <w:rPr>
                  <w:lang w:val="en-US"/>
                </w:rPr>
                <w:id w:val="925698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B007E"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sdtContent>
            </w:sdt>
            <w:r w:rsidR="004B007E" w:rsidRPr="00205714">
              <w:rPr>
                <w:lang w:val="en-US"/>
              </w:rPr>
              <w:t xml:space="preserve"> </w:t>
            </w:r>
            <w:r w:rsidR="00746AF5" w:rsidRPr="00205714">
              <w:rPr>
                <w:lang w:val="en-US"/>
              </w:rPr>
              <w:t>Every year</w:t>
            </w:r>
            <w:r w:rsidR="00746AF5" w:rsidRPr="00205714">
              <w:rPr>
                <w:lang w:val="en-US"/>
              </w:rPr>
              <w:br/>
            </w:r>
            <w:sdt>
              <w:sdtPr>
                <w:rPr>
                  <w:lang w:val="en-US"/>
                </w:rPr>
                <w:id w:val="-8516473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B007E"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sdtContent>
            </w:sdt>
            <w:r w:rsidR="004B007E" w:rsidRPr="00205714">
              <w:rPr>
                <w:lang w:val="en-US"/>
              </w:rPr>
              <w:t xml:space="preserve"> </w:t>
            </w:r>
            <w:r w:rsidR="00746AF5" w:rsidRPr="00205714">
              <w:rPr>
                <w:lang w:val="en-US"/>
              </w:rPr>
              <w:t>Every second year</w:t>
            </w:r>
            <w:r w:rsidR="00746AF5" w:rsidRPr="00205714">
              <w:rPr>
                <w:lang w:val="en-US"/>
              </w:rPr>
              <w:br/>
            </w:r>
            <w:sdt>
              <w:sdtPr>
                <w:rPr>
                  <w:lang w:val="en-US"/>
                </w:rPr>
                <w:id w:val="2426084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B0EB0"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sdtContent>
            </w:sdt>
            <w:r w:rsidR="004B007E" w:rsidRPr="00205714">
              <w:rPr>
                <w:lang w:val="en-US"/>
              </w:rPr>
              <w:t xml:space="preserve"> </w:t>
            </w:r>
            <w:r w:rsidR="00746AF5" w:rsidRPr="00205714">
              <w:rPr>
                <w:lang w:val="en-US"/>
              </w:rPr>
              <w:t>Other period</w:t>
            </w:r>
            <w:r w:rsidR="00746AF5" w:rsidRPr="00205714">
              <w:rPr>
                <w:lang w:val="en-US"/>
              </w:rPr>
              <w:br/>
            </w:r>
            <w:sdt>
              <w:sdtPr>
                <w:rPr>
                  <w:lang w:val="en-US"/>
                </w:rPr>
                <w:id w:val="17964882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B007E"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sdtContent>
            </w:sdt>
            <w:r w:rsidR="004B007E" w:rsidRPr="00205714">
              <w:rPr>
                <w:lang w:val="en-US"/>
              </w:rPr>
              <w:t xml:space="preserve"> </w:t>
            </w:r>
            <w:r w:rsidR="00746AF5" w:rsidRPr="00205714">
              <w:rPr>
                <w:lang w:val="en-US"/>
              </w:rPr>
              <w:t>Not regularly</w:t>
            </w:r>
          </w:p>
        </w:tc>
      </w:tr>
      <w:tr w:rsidR="00E31624" w14:paraId="216729EF" w14:textId="77777777">
        <w:trPr>
          <w:cantSplit/>
        </w:trPr>
        <w:tc>
          <w:tcPr>
            <w:tcW w:w="8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44350" w14:textId="77777777" w:rsidR="0085224F" w:rsidRPr="00205714" w:rsidRDefault="004B007E" w:rsidP="001E6614">
            <w:pPr>
              <w:pStyle w:val="Text"/>
              <w:ind w:left="283"/>
              <w:rPr>
                <w:b/>
                <w:lang w:val="en-US"/>
              </w:rPr>
            </w:pPr>
            <w:r w:rsidRPr="00205714">
              <w:rPr>
                <w:b/>
                <w:lang w:val="en-US"/>
              </w:rPr>
              <w:t xml:space="preserve">Do team activities in your rehabilitation </w:t>
            </w:r>
            <w:r w:rsidR="00F82708" w:rsidRPr="00205714">
              <w:rPr>
                <w:b/>
                <w:lang w:val="en-US"/>
              </w:rPr>
              <w:t>program</w:t>
            </w:r>
            <w:r w:rsidRPr="00205714">
              <w:rPr>
                <w:b/>
                <w:lang w:val="en-US"/>
              </w:rPr>
              <w:t xml:space="preserve"> include the following</w:t>
            </w:r>
            <w:r w:rsidR="00134F91" w:rsidRPr="00205714">
              <w:rPr>
                <w:b/>
                <w:lang w:val="en-US"/>
              </w:rPr>
              <w:t>?</w:t>
            </w:r>
          </w:p>
        </w:tc>
      </w:tr>
      <w:tr w:rsidR="00E31624" w14:paraId="13A5FE5E" w14:textId="77777777">
        <w:trPr>
          <w:cantSplit/>
        </w:trPr>
        <w:tc>
          <w:tcPr>
            <w:tcW w:w="6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06F73" w14:textId="77777777" w:rsidR="0085224F" w:rsidRPr="00205714" w:rsidRDefault="004B007E" w:rsidP="001E6614">
            <w:pPr>
              <w:pStyle w:val="Text"/>
              <w:ind w:left="283"/>
              <w:rPr>
                <w:lang w:val="en-US"/>
              </w:rPr>
            </w:pPr>
            <w:r w:rsidRPr="00205714">
              <w:rPr>
                <w:lang w:val="en-US"/>
              </w:rPr>
              <w:t xml:space="preserve">Is the patient at the </w:t>
            </w:r>
            <w:proofErr w:type="spellStart"/>
            <w:r w:rsidRPr="00205714">
              <w:rPr>
                <w:lang w:val="en-US"/>
              </w:rPr>
              <w:t>centre</w:t>
            </w:r>
            <w:proofErr w:type="spellEnd"/>
            <w:r w:rsidRPr="00205714">
              <w:rPr>
                <w:lang w:val="en-US"/>
              </w:rPr>
              <w:t xml:space="preserve"> of a multiprofessional approach</w:t>
            </w:r>
            <w:r w:rsidR="00134F91" w:rsidRPr="00205714">
              <w:rPr>
                <w:lang w:val="en-US"/>
              </w:rPr>
              <w:t>?</w:t>
            </w:r>
          </w:p>
        </w:tc>
        <w:sdt>
          <w:sdtPr>
            <w:rPr>
              <w:lang w:val="en-US"/>
            </w:rPr>
            <w:id w:val="15799450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4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A80360B" w14:textId="77777777" w:rsidR="0085224F" w:rsidRPr="00205714" w:rsidRDefault="004B007E" w:rsidP="001E6614">
                <w:pPr>
                  <w:pStyle w:val="Text"/>
                  <w:ind w:left="283"/>
                  <w:rPr>
                    <w:lang w:val="en-US"/>
                  </w:rPr>
                </w:pPr>
                <w:r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p>
            </w:tc>
          </w:sdtContent>
        </w:sdt>
      </w:tr>
      <w:tr w:rsidR="00E31624" w14:paraId="35E96B9E" w14:textId="77777777">
        <w:trPr>
          <w:cantSplit/>
        </w:trPr>
        <w:tc>
          <w:tcPr>
            <w:tcW w:w="6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C22BB" w14:textId="77777777" w:rsidR="0085224F" w:rsidRPr="00205714" w:rsidRDefault="004B007E" w:rsidP="001E6614">
            <w:pPr>
              <w:pStyle w:val="Text"/>
              <w:ind w:left="283"/>
              <w:rPr>
                <w:lang w:val="en-US"/>
              </w:rPr>
            </w:pPr>
            <w:r w:rsidRPr="00205714">
              <w:rPr>
                <w:lang w:val="en-US"/>
              </w:rPr>
              <w:t>Do you always give informed choices of treatment?</w:t>
            </w:r>
          </w:p>
        </w:tc>
        <w:sdt>
          <w:sdtPr>
            <w:rPr>
              <w:lang w:val="en-US"/>
            </w:rPr>
            <w:id w:val="-12457195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4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C6D3DD1" w14:textId="77777777" w:rsidR="0085224F" w:rsidRPr="00205714" w:rsidRDefault="004B007E" w:rsidP="001E6614">
                <w:pPr>
                  <w:pStyle w:val="Text"/>
                  <w:ind w:left="283"/>
                  <w:rPr>
                    <w:lang w:val="en-US"/>
                  </w:rPr>
                </w:pPr>
                <w:r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p>
            </w:tc>
          </w:sdtContent>
        </w:sdt>
      </w:tr>
      <w:tr w:rsidR="00E31624" w14:paraId="296C9146" w14:textId="77777777">
        <w:trPr>
          <w:cantSplit/>
        </w:trPr>
        <w:tc>
          <w:tcPr>
            <w:tcW w:w="6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26D6E" w14:textId="77777777" w:rsidR="0085224F" w:rsidRPr="00205714" w:rsidRDefault="004B007E" w:rsidP="001E6614">
            <w:pPr>
              <w:pStyle w:val="Text"/>
              <w:ind w:left="283"/>
              <w:rPr>
                <w:lang w:val="en-US"/>
              </w:rPr>
            </w:pPr>
            <w:r w:rsidRPr="00205714">
              <w:rPr>
                <w:lang w:val="en-US"/>
              </w:rPr>
              <w:t>Do you regularly promote family involvement</w:t>
            </w:r>
            <w:r w:rsidR="00134F91" w:rsidRPr="00205714">
              <w:rPr>
                <w:lang w:val="en-US"/>
              </w:rPr>
              <w:t>?</w:t>
            </w:r>
          </w:p>
        </w:tc>
        <w:sdt>
          <w:sdtPr>
            <w:rPr>
              <w:lang w:val="en-US"/>
            </w:rPr>
            <w:id w:val="8608579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4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1BCF76A" w14:textId="77777777" w:rsidR="0085224F" w:rsidRPr="00205714" w:rsidRDefault="004B007E" w:rsidP="001E6614">
                <w:pPr>
                  <w:pStyle w:val="Text"/>
                  <w:ind w:left="283"/>
                  <w:rPr>
                    <w:lang w:val="en-US"/>
                  </w:rPr>
                </w:pPr>
                <w:r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p>
            </w:tc>
          </w:sdtContent>
        </w:sdt>
      </w:tr>
      <w:tr w:rsidR="00E31624" w14:paraId="43AD14EC" w14:textId="77777777">
        <w:trPr>
          <w:cantSplit/>
        </w:trPr>
        <w:tc>
          <w:tcPr>
            <w:tcW w:w="8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DF642" w14:textId="77777777" w:rsidR="0085224F" w:rsidRPr="00205714" w:rsidRDefault="004B007E" w:rsidP="001E6614">
            <w:pPr>
              <w:pStyle w:val="Text"/>
              <w:ind w:left="283"/>
              <w:rPr>
                <w:b/>
                <w:lang w:val="en-US"/>
              </w:rPr>
            </w:pPr>
            <w:r w:rsidRPr="00205714">
              <w:rPr>
                <w:b/>
                <w:lang w:val="en-US"/>
              </w:rPr>
              <w:lastRenderedPageBreak/>
              <w:t xml:space="preserve">Does your </w:t>
            </w:r>
            <w:r w:rsidR="00616177" w:rsidRPr="00205714">
              <w:rPr>
                <w:b/>
                <w:lang w:val="en-US"/>
              </w:rPr>
              <w:t>organization</w:t>
            </w:r>
            <w:r w:rsidRPr="00205714">
              <w:rPr>
                <w:b/>
                <w:lang w:val="en-US"/>
              </w:rPr>
              <w:t xml:space="preserve"> of multi professional team working include</w:t>
            </w:r>
            <w:r w:rsidR="00E47A37" w:rsidRPr="00205714">
              <w:rPr>
                <w:b/>
                <w:lang w:val="en-US"/>
              </w:rPr>
              <w:t>:</w:t>
            </w:r>
          </w:p>
        </w:tc>
      </w:tr>
      <w:tr w:rsidR="00E31624" w14:paraId="70203C06" w14:textId="77777777">
        <w:trPr>
          <w:cantSplit/>
        </w:trPr>
        <w:tc>
          <w:tcPr>
            <w:tcW w:w="6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87E7E" w14:textId="77777777" w:rsidR="0085224F" w:rsidRPr="00205714" w:rsidRDefault="004B007E" w:rsidP="00292D19">
            <w:pPr>
              <w:pStyle w:val="Text"/>
              <w:ind w:left="283"/>
              <w:jc w:val="left"/>
              <w:rPr>
                <w:lang w:val="en-US"/>
              </w:rPr>
            </w:pPr>
            <w:r w:rsidRPr="00205714">
              <w:rPr>
                <w:lang w:val="en-US"/>
              </w:rPr>
              <w:t>Holding regular team meetings with patient's records only</w:t>
            </w:r>
            <w:r w:rsidRPr="00205714">
              <w:rPr>
                <w:lang w:val="en-US"/>
              </w:rPr>
              <w:br/>
              <w:t>(more than 2 members)</w:t>
            </w:r>
          </w:p>
        </w:tc>
        <w:sdt>
          <w:sdtPr>
            <w:rPr>
              <w:lang w:val="en-US"/>
            </w:rPr>
            <w:id w:val="21342081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4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AE9A307" w14:textId="77777777" w:rsidR="0085224F" w:rsidRPr="00205714" w:rsidRDefault="004B007E" w:rsidP="001E6614">
                <w:pPr>
                  <w:pStyle w:val="Text"/>
                  <w:ind w:left="283"/>
                  <w:rPr>
                    <w:lang w:val="en-US"/>
                  </w:rPr>
                </w:pPr>
                <w:r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p>
            </w:tc>
          </w:sdtContent>
        </w:sdt>
      </w:tr>
      <w:tr w:rsidR="00E31624" w14:paraId="32776151" w14:textId="77777777">
        <w:trPr>
          <w:cantSplit/>
        </w:trPr>
        <w:tc>
          <w:tcPr>
            <w:tcW w:w="6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BB562" w14:textId="77777777" w:rsidR="0085224F" w:rsidRPr="00205714" w:rsidRDefault="004B007E" w:rsidP="00292D19">
            <w:pPr>
              <w:pStyle w:val="Text"/>
              <w:ind w:left="283"/>
              <w:jc w:val="left"/>
              <w:rPr>
                <w:lang w:val="en-US"/>
              </w:rPr>
            </w:pPr>
            <w:r w:rsidRPr="00205714">
              <w:rPr>
                <w:lang w:val="en-US"/>
              </w:rPr>
              <w:t>Holding regular team meetings (more than 2 members)</w:t>
            </w:r>
            <w:r w:rsidRPr="00205714">
              <w:rPr>
                <w:lang w:val="en-US"/>
              </w:rPr>
              <w:br/>
              <w:t>with the presence of the patients</w:t>
            </w:r>
          </w:p>
        </w:tc>
        <w:sdt>
          <w:sdtPr>
            <w:rPr>
              <w:lang w:val="en-US"/>
            </w:rPr>
            <w:id w:val="-3532681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4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95A262E" w14:textId="77777777" w:rsidR="0085224F" w:rsidRPr="00205714" w:rsidRDefault="004B007E" w:rsidP="001E6614">
                <w:pPr>
                  <w:pStyle w:val="Text"/>
                  <w:ind w:left="283"/>
                  <w:rPr>
                    <w:lang w:val="en-US"/>
                  </w:rPr>
                </w:pPr>
                <w:r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p>
            </w:tc>
          </w:sdtContent>
        </w:sdt>
      </w:tr>
      <w:tr w:rsidR="00E31624" w14:paraId="3D875D5C" w14:textId="77777777">
        <w:trPr>
          <w:cantSplit/>
        </w:trPr>
        <w:tc>
          <w:tcPr>
            <w:tcW w:w="6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D3984" w14:textId="77777777" w:rsidR="0085224F" w:rsidRPr="00205714" w:rsidRDefault="004B007E" w:rsidP="00292D19">
            <w:pPr>
              <w:pStyle w:val="Text"/>
              <w:ind w:left="283"/>
              <w:jc w:val="left"/>
              <w:rPr>
                <w:lang w:val="en-US"/>
              </w:rPr>
            </w:pPr>
            <w:r w:rsidRPr="00205714">
              <w:rPr>
                <w:lang w:val="en-US"/>
              </w:rPr>
              <w:t>Joint assessment of the patient or joint intervention</w:t>
            </w:r>
          </w:p>
        </w:tc>
        <w:sdt>
          <w:sdtPr>
            <w:rPr>
              <w:lang w:val="en-US"/>
            </w:rPr>
            <w:id w:val="14848923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4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9F455AB" w14:textId="77777777" w:rsidR="0085224F" w:rsidRPr="00205714" w:rsidRDefault="004B007E" w:rsidP="001E6614">
                <w:pPr>
                  <w:pStyle w:val="Text"/>
                  <w:ind w:left="283"/>
                  <w:rPr>
                    <w:lang w:val="en-US"/>
                  </w:rPr>
                </w:pPr>
                <w:r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p>
            </w:tc>
          </w:sdtContent>
        </w:sdt>
      </w:tr>
      <w:tr w:rsidR="00E31624" w14:paraId="332E38E5" w14:textId="77777777">
        <w:trPr>
          <w:cantSplit/>
        </w:trPr>
        <w:tc>
          <w:tcPr>
            <w:tcW w:w="6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55CE7" w14:textId="77777777" w:rsidR="0085224F" w:rsidRPr="00205714" w:rsidRDefault="004B007E" w:rsidP="00292D19">
            <w:pPr>
              <w:pStyle w:val="Text"/>
              <w:ind w:left="283"/>
              <w:jc w:val="left"/>
              <w:rPr>
                <w:lang w:val="en-US"/>
              </w:rPr>
            </w:pPr>
            <w:r w:rsidRPr="00205714">
              <w:rPr>
                <w:lang w:val="en-US"/>
              </w:rPr>
              <w:t>Regular exchanges of information between team members</w:t>
            </w:r>
          </w:p>
        </w:tc>
        <w:sdt>
          <w:sdtPr>
            <w:rPr>
              <w:lang w:val="en-US"/>
            </w:rPr>
            <w:id w:val="-9961835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4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799D287" w14:textId="77777777" w:rsidR="0085224F" w:rsidRPr="00205714" w:rsidRDefault="004B007E" w:rsidP="001E6614">
                <w:pPr>
                  <w:pStyle w:val="Text"/>
                  <w:ind w:left="283"/>
                  <w:rPr>
                    <w:lang w:val="en-US"/>
                  </w:rPr>
                </w:pPr>
                <w:r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p>
            </w:tc>
          </w:sdtContent>
        </w:sdt>
      </w:tr>
    </w:tbl>
    <w:p w14:paraId="0F497758" w14:textId="77777777" w:rsidR="00A04DED" w:rsidRPr="00205714" w:rsidRDefault="004B007E" w:rsidP="00E62487">
      <w:pPr>
        <w:pStyle w:val="Text"/>
        <w:rPr>
          <w:lang w:val="en-US"/>
        </w:rPr>
      </w:pPr>
      <w:r w:rsidRPr="00205714">
        <w:rPr>
          <w:lang w:val="en-US"/>
        </w:rPr>
        <w:t>Comment:</w:t>
      </w:r>
    </w:p>
    <w:p w14:paraId="10742FC2" w14:textId="77777777" w:rsidR="0085224F" w:rsidRPr="00205714" w:rsidRDefault="004B007E" w:rsidP="00655E16">
      <w:pPr>
        <w:pStyle w:val="Nagwek2"/>
        <w:rPr>
          <w:bCs w:val="0"/>
          <w:szCs w:val="24"/>
          <w:lang w:val="en-US"/>
        </w:rPr>
      </w:pPr>
      <w:bookmarkStart w:id="26" w:name="_Toc387335631"/>
      <w:r w:rsidRPr="00205714">
        <w:rPr>
          <w:bCs w:val="0"/>
          <w:szCs w:val="24"/>
          <w:lang w:val="en-US"/>
        </w:rPr>
        <w:t>Information management</w:t>
      </w:r>
      <w:bookmarkEnd w:id="26"/>
    </w:p>
    <w:p w14:paraId="5458CF36" w14:textId="77777777" w:rsidR="0085224F" w:rsidRPr="00205714" w:rsidRDefault="004B007E" w:rsidP="00655E16">
      <w:pPr>
        <w:pStyle w:val="Nagwek3"/>
        <w:rPr>
          <w:lang w:val="en-US"/>
        </w:rPr>
      </w:pPr>
      <w:bookmarkStart w:id="27" w:name="_Toc387335632"/>
      <w:r w:rsidRPr="00205714">
        <w:rPr>
          <w:lang w:val="en-US"/>
        </w:rPr>
        <w:t>Patient records</w:t>
      </w:r>
      <w:bookmarkEnd w:id="27"/>
    </w:p>
    <w:p w14:paraId="6E122B1F" w14:textId="77777777" w:rsidR="0085224F" w:rsidRPr="00205714" w:rsidRDefault="0085224F" w:rsidP="00E62487">
      <w:pPr>
        <w:pStyle w:val="Text"/>
        <w:rPr>
          <w:lang w:val="en-US"/>
        </w:rPr>
      </w:pPr>
    </w:p>
    <w:tbl>
      <w:tblPr>
        <w:tblW w:w="0" w:type="auto"/>
        <w:tblInd w:w="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40"/>
        <w:gridCol w:w="1330"/>
      </w:tblGrid>
      <w:tr w:rsidR="00E31624" w14:paraId="56FD1BCD" w14:textId="77777777">
        <w:trPr>
          <w:cantSplit/>
        </w:trPr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D42AA" w14:textId="77777777" w:rsidR="0085224F" w:rsidRPr="00205714" w:rsidRDefault="004B007E" w:rsidP="001E6614">
            <w:pPr>
              <w:pStyle w:val="Text"/>
              <w:ind w:left="283"/>
              <w:rPr>
                <w:lang w:val="en-US"/>
              </w:rPr>
            </w:pPr>
            <w:r w:rsidRPr="00205714">
              <w:rPr>
                <w:rStyle w:val="Pogrubienie"/>
                <w:bCs w:val="0"/>
                <w:szCs w:val="24"/>
                <w:lang w:val="en-US"/>
              </w:rPr>
              <w:t>Do the rehabilitation records have a designated space within the medical files</w:t>
            </w:r>
            <w:r w:rsidR="00134F91" w:rsidRPr="00205714">
              <w:rPr>
                <w:rStyle w:val="Pogrubienie"/>
                <w:bCs w:val="0"/>
                <w:szCs w:val="24"/>
                <w:lang w:val="en-US"/>
              </w:rPr>
              <w:t>?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35E14" w14:textId="77777777" w:rsidR="0085224F" w:rsidRPr="00205714" w:rsidRDefault="00000000" w:rsidP="001E6614">
            <w:pPr>
              <w:pStyle w:val="Text"/>
              <w:ind w:left="373"/>
              <w:rPr>
                <w:lang w:val="en-US"/>
              </w:rPr>
            </w:pPr>
            <w:sdt>
              <w:sdtPr>
                <w:rPr>
                  <w:lang w:val="en-US"/>
                </w:rPr>
                <w:id w:val="12042872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B007E"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sdtContent>
            </w:sdt>
          </w:p>
        </w:tc>
      </w:tr>
      <w:tr w:rsidR="00E31624" w14:paraId="4252F3F0" w14:textId="77777777">
        <w:trPr>
          <w:cantSplit/>
        </w:trPr>
        <w:tc>
          <w:tcPr>
            <w:tcW w:w="8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06F19" w14:textId="77777777" w:rsidR="0085224F" w:rsidRPr="00205714" w:rsidRDefault="004B007E" w:rsidP="001E6614">
            <w:pPr>
              <w:pStyle w:val="Text"/>
              <w:ind w:left="283"/>
              <w:rPr>
                <w:lang w:val="en-US"/>
              </w:rPr>
            </w:pPr>
            <w:r w:rsidRPr="00205714">
              <w:rPr>
                <w:rStyle w:val="Pogrubienie"/>
                <w:bCs w:val="0"/>
                <w:szCs w:val="24"/>
                <w:lang w:val="en-US"/>
              </w:rPr>
              <w:t>Do you have written criteria for</w:t>
            </w:r>
            <w:r w:rsidR="00E47A37" w:rsidRPr="00205714">
              <w:rPr>
                <w:rStyle w:val="Pogrubienie"/>
                <w:bCs w:val="0"/>
                <w:szCs w:val="24"/>
                <w:lang w:val="en-US"/>
              </w:rPr>
              <w:t>:</w:t>
            </w:r>
          </w:p>
        </w:tc>
      </w:tr>
      <w:tr w:rsidR="00E31624" w14:paraId="4E85BCE8" w14:textId="77777777">
        <w:trPr>
          <w:cantSplit/>
        </w:trPr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52093" w14:textId="77777777" w:rsidR="0085224F" w:rsidRPr="00205714" w:rsidRDefault="004B007E" w:rsidP="001E6614">
            <w:pPr>
              <w:pStyle w:val="Text"/>
              <w:ind w:left="283"/>
              <w:rPr>
                <w:lang w:val="en-US"/>
              </w:rPr>
            </w:pPr>
            <w:r w:rsidRPr="00205714">
              <w:rPr>
                <w:lang w:val="en-US"/>
              </w:rPr>
              <w:t>Admission</w:t>
            </w:r>
          </w:p>
        </w:tc>
        <w:sdt>
          <w:sdtPr>
            <w:rPr>
              <w:lang w:val="en-US"/>
            </w:rPr>
            <w:id w:val="-14305772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4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99F4778" w14:textId="77777777" w:rsidR="0085224F" w:rsidRPr="00205714" w:rsidRDefault="004B007E" w:rsidP="001E6614">
                <w:pPr>
                  <w:pStyle w:val="Text"/>
                  <w:ind w:left="373"/>
                  <w:rPr>
                    <w:lang w:val="en-US"/>
                  </w:rPr>
                </w:pPr>
                <w:r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p>
            </w:tc>
          </w:sdtContent>
        </w:sdt>
      </w:tr>
      <w:tr w:rsidR="00E31624" w14:paraId="18E422E6" w14:textId="77777777">
        <w:trPr>
          <w:cantSplit/>
        </w:trPr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CE2D9" w14:textId="77777777" w:rsidR="0085224F" w:rsidRPr="00205714" w:rsidRDefault="004B007E" w:rsidP="001E6614">
            <w:pPr>
              <w:pStyle w:val="Text"/>
              <w:ind w:left="283"/>
              <w:rPr>
                <w:lang w:val="en-US"/>
              </w:rPr>
            </w:pPr>
            <w:r w:rsidRPr="00205714">
              <w:rPr>
                <w:lang w:val="en-US"/>
              </w:rPr>
              <w:t>Discharge</w:t>
            </w:r>
          </w:p>
        </w:tc>
        <w:sdt>
          <w:sdtPr>
            <w:rPr>
              <w:lang w:val="en-US"/>
            </w:rPr>
            <w:id w:val="7104627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4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287A57B" w14:textId="77777777" w:rsidR="0085224F" w:rsidRPr="00205714" w:rsidRDefault="004B007E" w:rsidP="001E6614">
                <w:pPr>
                  <w:pStyle w:val="Text"/>
                  <w:ind w:left="373"/>
                  <w:rPr>
                    <w:lang w:val="en-US"/>
                  </w:rPr>
                </w:pPr>
                <w:r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p>
            </w:tc>
          </w:sdtContent>
        </w:sdt>
      </w:tr>
      <w:tr w:rsidR="00E31624" w14:paraId="6CFE6DFB" w14:textId="77777777">
        <w:trPr>
          <w:cantSplit/>
        </w:trPr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B8269" w14:textId="77777777" w:rsidR="0085224F" w:rsidRPr="00205714" w:rsidRDefault="004B007E" w:rsidP="001E6614">
            <w:pPr>
              <w:pStyle w:val="Text"/>
              <w:ind w:left="283"/>
              <w:rPr>
                <w:lang w:val="en-US"/>
              </w:rPr>
            </w:pPr>
            <w:r w:rsidRPr="00205714">
              <w:rPr>
                <w:rStyle w:val="Pogrubienie"/>
                <w:bCs w:val="0"/>
                <w:szCs w:val="24"/>
                <w:lang w:val="en-US"/>
              </w:rPr>
              <w:t>Do your rehabilitation plans include written information about aims and goals, time frames and identification of responsible team members</w:t>
            </w:r>
            <w:r w:rsidR="00134F91" w:rsidRPr="00205714">
              <w:rPr>
                <w:rStyle w:val="Pogrubienie"/>
                <w:bCs w:val="0"/>
                <w:szCs w:val="24"/>
                <w:lang w:val="en-US"/>
              </w:rPr>
              <w:t>?</w:t>
            </w:r>
          </w:p>
        </w:tc>
        <w:sdt>
          <w:sdtPr>
            <w:rPr>
              <w:lang w:val="en-US"/>
            </w:rPr>
            <w:id w:val="9613107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4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166BA1B" w14:textId="77777777" w:rsidR="0085224F" w:rsidRPr="00205714" w:rsidRDefault="004B007E" w:rsidP="001E6614">
                <w:pPr>
                  <w:pStyle w:val="Text"/>
                  <w:ind w:left="373"/>
                  <w:rPr>
                    <w:lang w:val="en-US"/>
                  </w:rPr>
                </w:pPr>
                <w:r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p>
            </w:tc>
          </w:sdtContent>
        </w:sdt>
      </w:tr>
      <w:tr w:rsidR="00E31624" w14:paraId="3F6DD432" w14:textId="77777777">
        <w:trPr>
          <w:cantSplit/>
        </w:trPr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E34A9" w14:textId="77777777" w:rsidR="0085224F" w:rsidRPr="00205714" w:rsidRDefault="004B007E" w:rsidP="001E6614">
            <w:pPr>
              <w:pStyle w:val="Text"/>
              <w:ind w:left="283"/>
              <w:rPr>
                <w:lang w:val="en-US"/>
              </w:rPr>
            </w:pPr>
            <w:r w:rsidRPr="00205714">
              <w:rPr>
                <w:rStyle w:val="Pogrubienie"/>
                <w:bCs w:val="0"/>
                <w:szCs w:val="24"/>
                <w:lang w:val="en-US"/>
              </w:rPr>
              <w:t>Do you produce a formal discharge report (summary) about each patient?</w:t>
            </w:r>
          </w:p>
        </w:tc>
        <w:sdt>
          <w:sdtPr>
            <w:rPr>
              <w:lang w:val="en-US"/>
            </w:rPr>
            <w:id w:val="1344531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4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CC7289D" w14:textId="77777777" w:rsidR="0085224F" w:rsidRPr="00205714" w:rsidRDefault="004B007E" w:rsidP="001E6614">
                <w:pPr>
                  <w:pStyle w:val="Text"/>
                  <w:ind w:left="373"/>
                  <w:rPr>
                    <w:lang w:val="en-US"/>
                  </w:rPr>
                </w:pPr>
                <w:r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p>
            </w:tc>
          </w:sdtContent>
        </w:sdt>
      </w:tr>
    </w:tbl>
    <w:p w14:paraId="73724EBD" w14:textId="77777777" w:rsidR="00E43262" w:rsidRPr="00205714" w:rsidRDefault="004B007E" w:rsidP="00C016A3">
      <w:pPr>
        <w:pStyle w:val="Text"/>
        <w:rPr>
          <w:lang w:val="en-US"/>
        </w:rPr>
      </w:pPr>
      <w:r w:rsidRPr="00205714">
        <w:rPr>
          <w:lang w:val="en-US"/>
        </w:rPr>
        <w:t>Comment:</w:t>
      </w:r>
    </w:p>
    <w:p w14:paraId="03439AEE" w14:textId="77777777" w:rsidR="0085224F" w:rsidRPr="00205714" w:rsidRDefault="004B007E" w:rsidP="00A04DED">
      <w:pPr>
        <w:pStyle w:val="Nagwek3"/>
        <w:rPr>
          <w:lang w:val="en-US"/>
        </w:rPr>
      </w:pPr>
      <w:bookmarkStart w:id="28" w:name="_Toc387335633"/>
      <w:r w:rsidRPr="00205714">
        <w:rPr>
          <w:lang w:val="en-US"/>
        </w:rPr>
        <w:t>Data about general organization</w:t>
      </w:r>
      <w:bookmarkEnd w:id="28"/>
    </w:p>
    <w:p w14:paraId="539B5016" w14:textId="77777777" w:rsidR="0085224F" w:rsidRPr="00205714" w:rsidRDefault="0085224F" w:rsidP="00E62487">
      <w:pPr>
        <w:pStyle w:val="Text"/>
        <w:rPr>
          <w:lang w:val="en-US"/>
        </w:rPr>
      </w:pPr>
    </w:p>
    <w:tbl>
      <w:tblPr>
        <w:tblW w:w="0" w:type="auto"/>
        <w:tblInd w:w="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41"/>
        <w:gridCol w:w="1329"/>
      </w:tblGrid>
      <w:tr w:rsidR="00E31624" w14:paraId="7B8463FD" w14:textId="77777777">
        <w:trPr>
          <w:cantSplit/>
        </w:trPr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C3B9B" w14:textId="77777777" w:rsidR="0085224F" w:rsidRPr="00205714" w:rsidRDefault="004B007E" w:rsidP="001E6614">
            <w:pPr>
              <w:pStyle w:val="Text"/>
              <w:ind w:left="283"/>
              <w:rPr>
                <w:rStyle w:val="Pogrubienie"/>
                <w:bCs w:val="0"/>
                <w:szCs w:val="24"/>
                <w:lang w:val="en-US"/>
              </w:rPr>
            </w:pPr>
            <w:r w:rsidRPr="00205714">
              <w:rPr>
                <w:rStyle w:val="Pogrubienie"/>
                <w:bCs w:val="0"/>
                <w:szCs w:val="24"/>
                <w:lang w:val="en-US"/>
              </w:rPr>
              <w:t xml:space="preserve">How many new patients (registered for the first time) are treated in your </w:t>
            </w:r>
            <w:r w:rsidR="00F82708" w:rsidRPr="00205714">
              <w:rPr>
                <w:rStyle w:val="Pogrubienie"/>
                <w:bCs w:val="0"/>
                <w:szCs w:val="24"/>
                <w:lang w:val="en-US"/>
              </w:rPr>
              <w:t>program</w:t>
            </w:r>
            <w:r w:rsidRPr="00205714">
              <w:rPr>
                <w:rStyle w:val="Pogrubienie"/>
                <w:bCs w:val="0"/>
                <w:szCs w:val="24"/>
                <w:lang w:val="en-US"/>
              </w:rPr>
              <w:t xml:space="preserve"> each year</w:t>
            </w:r>
            <w:r w:rsidR="00E47A37" w:rsidRPr="00205714">
              <w:rPr>
                <w:rStyle w:val="Pogrubienie"/>
                <w:bCs w:val="0"/>
                <w:szCs w:val="24"/>
                <w:lang w:val="en-US"/>
              </w:rPr>
              <w:t>: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76B18" w14:textId="77777777" w:rsidR="0085224F" w:rsidRPr="00205714" w:rsidRDefault="0085224F" w:rsidP="00820B57">
            <w:pPr>
              <w:pStyle w:val="Text"/>
              <w:ind w:left="0"/>
              <w:rPr>
                <w:rStyle w:val="Pogrubienie"/>
                <w:bCs w:val="0"/>
                <w:szCs w:val="24"/>
                <w:lang w:val="en-US"/>
              </w:rPr>
            </w:pPr>
          </w:p>
        </w:tc>
      </w:tr>
      <w:tr w:rsidR="00E31624" w14:paraId="1D49EA42" w14:textId="77777777">
        <w:trPr>
          <w:cantSplit/>
        </w:trPr>
        <w:tc>
          <w:tcPr>
            <w:tcW w:w="8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CCCCF" w14:textId="77777777" w:rsidR="0085224F" w:rsidRPr="00205714" w:rsidRDefault="004B007E" w:rsidP="001E6614">
            <w:pPr>
              <w:pStyle w:val="Text"/>
              <w:ind w:left="283"/>
              <w:rPr>
                <w:lang w:val="en-US"/>
              </w:rPr>
            </w:pPr>
            <w:r w:rsidRPr="00205714">
              <w:rPr>
                <w:rStyle w:val="Pogrubienie"/>
                <w:bCs w:val="0"/>
                <w:szCs w:val="24"/>
                <w:lang w:val="en-US"/>
              </w:rPr>
              <w:t xml:space="preserve">In your day care or inpatient </w:t>
            </w:r>
            <w:r w:rsidR="00F82708" w:rsidRPr="00205714">
              <w:rPr>
                <w:rStyle w:val="Pogrubienie"/>
                <w:bCs w:val="0"/>
                <w:szCs w:val="24"/>
                <w:lang w:val="en-US"/>
              </w:rPr>
              <w:t>program</w:t>
            </w:r>
            <w:r w:rsidR="00E47A37" w:rsidRPr="00205714">
              <w:rPr>
                <w:rStyle w:val="Pogrubienie"/>
                <w:bCs w:val="0"/>
                <w:szCs w:val="24"/>
                <w:lang w:val="en-US"/>
              </w:rPr>
              <w:t>:</w:t>
            </w:r>
          </w:p>
        </w:tc>
      </w:tr>
      <w:tr w:rsidR="00E31624" w14:paraId="3336C560" w14:textId="77777777">
        <w:trPr>
          <w:cantSplit/>
        </w:trPr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C9D46" w14:textId="77777777" w:rsidR="0085224F" w:rsidRPr="00205714" w:rsidRDefault="004B007E" w:rsidP="001E6614">
            <w:pPr>
              <w:pStyle w:val="Text"/>
              <w:ind w:left="283"/>
              <w:rPr>
                <w:b/>
                <w:lang w:val="en-US"/>
              </w:rPr>
            </w:pPr>
            <w:r w:rsidRPr="00205714">
              <w:rPr>
                <w:lang w:val="en-US"/>
              </w:rPr>
              <w:t xml:space="preserve">What is the mean duration spent in therapy by patients on this </w:t>
            </w:r>
            <w:r w:rsidR="00F82708" w:rsidRPr="00205714">
              <w:rPr>
                <w:lang w:val="en-US"/>
              </w:rPr>
              <w:t>program</w:t>
            </w:r>
            <w:r w:rsidR="00FE3666" w:rsidRPr="00205714">
              <w:rPr>
                <w:lang w:val="en-US"/>
              </w:rPr>
              <w:t>?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A6237" w14:textId="77777777" w:rsidR="0085224F" w:rsidRPr="00205714" w:rsidRDefault="004B007E" w:rsidP="009F6A16">
            <w:pPr>
              <w:pStyle w:val="Text"/>
              <w:ind w:left="0"/>
              <w:rPr>
                <w:lang w:val="en-US"/>
              </w:rPr>
            </w:pPr>
            <w:r>
              <w:rPr>
                <w:lang w:val="en-US"/>
              </w:rPr>
              <w:t xml:space="preserve">[ </w:t>
            </w:r>
            <w:r w:rsidR="00616177">
              <w:rPr>
                <w:lang w:val="en-US"/>
              </w:rPr>
              <w:t xml:space="preserve">  </w:t>
            </w:r>
            <w:r>
              <w:rPr>
                <w:lang w:val="en-US"/>
              </w:rPr>
              <w:t xml:space="preserve">   </w:t>
            </w:r>
            <w:r w:rsidR="00616177">
              <w:rPr>
                <w:lang w:val="en-US"/>
              </w:rPr>
              <w:t xml:space="preserve"> ]</w:t>
            </w:r>
            <w:r w:rsidR="00746AF5" w:rsidRPr="00205714">
              <w:rPr>
                <w:lang w:val="en-US"/>
              </w:rPr>
              <w:t xml:space="preserve">  </w:t>
            </w:r>
            <w:r w:rsidR="0029703C" w:rsidRPr="00205714">
              <w:rPr>
                <w:lang w:val="en-US"/>
              </w:rPr>
              <w:t>D</w:t>
            </w:r>
            <w:r w:rsidR="00746AF5" w:rsidRPr="00205714">
              <w:rPr>
                <w:lang w:val="en-US"/>
              </w:rPr>
              <w:t>ays</w:t>
            </w:r>
          </w:p>
        </w:tc>
      </w:tr>
      <w:tr w:rsidR="00E31624" w14:paraId="560E899F" w14:textId="77777777">
        <w:trPr>
          <w:cantSplit/>
        </w:trPr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ED535" w14:textId="77777777" w:rsidR="0085224F" w:rsidRPr="00205714" w:rsidRDefault="004B007E" w:rsidP="001E6614">
            <w:pPr>
              <w:pStyle w:val="Text"/>
              <w:ind w:left="283"/>
              <w:rPr>
                <w:lang w:val="en-US"/>
              </w:rPr>
            </w:pPr>
            <w:r w:rsidRPr="00205714">
              <w:rPr>
                <w:lang w:val="en-US"/>
              </w:rPr>
              <w:t>How many hours a day do the patients spend in therapy</w:t>
            </w:r>
            <w:r w:rsidR="00FE3666" w:rsidRPr="00205714">
              <w:rPr>
                <w:lang w:val="en-US"/>
              </w:rPr>
              <w:t>?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62A39" w14:textId="77777777" w:rsidR="0085224F" w:rsidRPr="00205714" w:rsidRDefault="004B007E" w:rsidP="009F6A16">
            <w:pPr>
              <w:pStyle w:val="Text"/>
              <w:ind w:left="0"/>
              <w:rPr>
                <w:lang w:val="en-US"/>
              </w:rPr>
            </w:pPr>
            <w:r>
              <w:rPr>
                <w:lang w:val="en-US"/>
              </w:rPr>
              <w:t xml:space="preserve">[  </w:t>
            </w:r>
            <w:r w:rsidR="00616177">
              <w:rPr>
                <w:lang w:val="en-US"/>
              </w:rPr>
              <w:t xml:space="preserve">  </w:t>
            </w:r>
            <w:r>
              <w:rPr>
                <w:lang w:val="en-US"/>
              </w:rPr>
              <w:t xml:space="preserve">  </w:t>
            </w:r>
            <w:r w:rsidR="00616177">
              <w:rPr>
                <w:lang w:val="en-US"/>
              </w:rPr>
              <w:t xml:space="preserve"> ]</w:t>
            </w:r>
            <w:r w:rsidRPr="00205714">
              <w:rPr>
                <w:lang w:val="en-US"/>
              </w:rPr>
              <w:t xml:space="preserve">  </w:t>
            </w:r>
            <w:r w:rsidR="00746AF5" w:rsidRPr="00205714">
              <w:rPr>
                <w:lang w:val="en-US"/>
              </w:rPr>
              <w:t xml:space="preserve"> </w:t>
            </w:r>
            <w:r w:rsidR="0029703C" w:rsidRPr="00205714">
              <w:rPr>
                <w:lang w:val="en-US"/>
              </w:rPr>
              <w:t>H</w:t>
            </w:r>
            <w:r w:rsidR="00746AF5" w:rsidRPr="00205714">
              <w:rPr>
                <w:lang w:val="en-US"/>
              </w:rPr>
              <w:t>ours</w:t>
            </w:r>
          </w:p>
        </w:tc>
      </w:tr>
      <w:tr w:rsidR="00E31624" w14:paraId="52E6EE11" w14:textId="77777777">
        <w:trPr>
          <w:cantSplit/>
        </w:trPr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28C74" w14:textId="77777777" w:rsidR="00FE3666" w:rsidRPr="00205714" w:rsidRDefault="004B007E" w:rsidP="001E6614">
            <w:pPr>
              <w:pStyle w:val="Text"/>
              <w:ind w:left="283"/>
              <w:rPr>
                <w:lang w:val="en-US"/>
              </w:rPr>
            </w:pPr>
            <w:r w:rsidRPr="00205714">
              <w:rPr>
                <w:lang w:val="en-US"/>
              </w:rPr>
              <w:t>How many patients on average are being treated at the same time?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302FF" w14:textId="77777777" w:rsidR="00FE3666" w:rsidRPr="00205714" w:rsidRDefault="00FE3666" w:rsidP="001E6614">
            <w:pPr>
              <w:pStyle w:val="Text"/>
              <w:ind w:left="213"/>
              <w:rPr>
                <w:lang w:val="en-US"/>
              </w:rPr>
            </w:pPr>
          </w:p>
        </w:tc>
      </w:tr>
    </w:tbl>
    <w:p w14:paraId="0047DEB7" w14:textId="77777777" w:rsidR="00A04DED" w:rsidRPr="00205714" w:rsidRDefault="004B007E" w:rsidP="00C016A3">
      <w:pPr>
        <w:pStyle w:val="Text"/>
        <w:rPr>
          <w:lang w:val="en-US"/>
        </w:rPr>
      </w:pPr>
      <w:r w:rsidRPr="00205714">
        <w:rPr>
          <w:lang w:val="en-US"/>
        </w:rPr>
        <w:t>Comment:</w:t>
      </w:r>
    </w:p>
    <w:p w14:paraId="6037D278" w14:textId="77777777" w:rsidR="0085224F" w:rsidRPr="00205714" w:rsidRDefault="004B007E" w:rsidP="00A04DED">
      <w:pPr>
        <w:pStyle w:val="Nagwek3"/>
        <w:rPr>
          <w:lang w:val="en-US"/>
        </w:rPr>
      </w:pPr>
      <w:bookmarkStart w:id="29" w:name="_Toc387335634"/>
      <w:r w:rsidRPr="00205714">
        <w:rPr>
          <w:lang w:val="en-US"/>
        </w:rPr>
        <w:t>Program monitoring and outcomes</w:t>
      </w:r>
      <w:bookmarkEnd w:id="29"/>
    </w:p>
    <w:p w14:paraId="58922414" w14:textId="77777777" w:rsidR="0085224F" w:rsidRPr="00205714" w:rsidRDefault="0085224F" w:rsidP="00E62487">
      <w:pPr>
        <w:pStyle w:val="Text"/>
        <w:rPr>
          <w:lang w:val="en-US"/>
        </w:rPr>
      </w:pPr>
    </w:p>
    <w:tbl>
      <w:tblPr>
        <w:tblW w:w="0" w:type="auto"/>
        <w:tblInd w:w="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46"/>
        <w:gridCol w:w="1324"/>
      </w:tblGrid>
      <w:tr w:rsidR="00E31624" w14:paraId="575E686C" w14:textId="77777777">
        <w:trPr>
          <w:cantSplit/>
        </w:trPr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EFD5C" w14:textId="77777777" w:rsidR="0085224F" w:rsidRPr="00205714" w:rsidRDefault="004B007E" w:rsidP="001E6614">
            <w:pPr>
              <w:pStyle w:val="Text"/>
              <w:ind w:left="283"/>
              <w:rPr>
                <w:rStyle w:val="Pogrubienie"/>
                <w:bCs w:val="0"/>
                <w:szCs w:val="24"/>
                <w:lang w:val="en-US"/>
              </w:rPr>
            </w:pPr>
            <w:r w:rsidRPr="00205714">
              <w:rPr>
                <w:rStyle w:val="Pogrubienie"/>
                <w:bCs w:val="0"/>
                <w:szCs w:val="24"/>
                <w:lang w:val="en-US"/>
              </w:rPr>
              <w:t xml:space="preserve">Does your </w:t>
            </w:r>
            <w:r w:rsidR="00F82708" w:rsidRPr="00205714">
              <w:rPr>
                <w:rStyle w:val="Pogrubienie"/>
                <w:bCs w:val="0"/>
                <w:szCs w:val="24"/>
                <w:lang w:val="en-US"/>
              </w:rPr>
              <w:t>program</w:t>
            </w:r>
            <w:r w:rsidRPr="00205714">
              <w:rPr>
                <w:rStyle w:val="Pogrubienie"/>
                <w:bCs w:val="0"/>
                <w:szCs w:val="24"/>
                <w:lang w:val="en-US"/>
              </w:rPr>
              <w:t xml:space="preserve"> have an overall monitoring system in addition to patient's records</w:t>
            </w:r>
            <w:r w:rsidR="00134F91" w:rsidRPr="00205714">
              <w:rPr>
                <w:rStyle w:val="Pogrubienie"/>
                <w:bCs w:val="0"/>
                <w:szCs w:val="24"/>
                <w:lang w:val="en-US"/>
              </w:rPr>
              <w:t>?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ABA6B" w14:textId="77777777" w:rsidR="0085224F" w:rsidRPr="00205714" w:rsidRDefault="00000000" w:rsidP="001E6614">
            <w:pPr>
              <w:pStyle w:val="Text"/>
              <w:ind w:left="213"/>
              <w:rPr>
                <w:lang w:val="en-US"/>
              </w:rPr>
            </w:pPr>
            <w:sdt>
              <w:sdtPr>
                <w:rPr>
                  <w:lang w:val="en-US"/>
                </w:rPr>
                <w:id w:val="-14328234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B007E"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sdtContent>
            </w:sdt>
          </w:p>
        </w:tc>
      </w:tr>
      <w:tr w:rsidR="00E31624" w14:paraId="735251E6" w14:textId="77777777">
        <w:trPr>
          <w:cantSplit/>
        </w:trPr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8D0FF" w14:textId="77777777" w:rsidR="0085224F" w:rsidRPr="00205714" w:rsidRDefault="004B007E" w:rsidP="001E6614">
            <w:pPr>
              <w:pStyle w:val="Text"/>
              <w:ind w:left="283"/>
              <w:rPr>
                <w:rStyle w:val="Pogrubienie"/>
                <w:bCs w:val="0"/>
                <w:szCs w:val="24"/>
                <w:lang w:val="en-US"/>
              </w:rPr>
            </w:pPr>
            <w:r w:rsidRPr="00205714">
              <w:rPr>
                <w:rStyle w:val="Pogrubienie"/>
                <w:bCs w:val="0"/>
                <w:szCs w:val="24"/>
                <w:lang w:val="en-US"/>
              </w:rPr>
              <w:t xml:space="preserve">Are the long term outcomes of patients who have completed your </w:t>
            </w:r>
            <w:r w:rsidR="00F82708" w:rsidRPr="00205714">
              <w:rPr>
                <w:rStyle w:val="Pogrubienie"/>
                <w:bCs w:val="0"/>
                <w:szCs w:val="24"/>
                <w:lang w:val="en-US"/>
              </w:rPr>
              <w:t>program</w:t>
            </w:r>
            <w:r w:rsidRPr="00205714">
              <w:rPr>
                <w:rStyle w:val="Pogrubienie"/>
                <w:bCs w:val="0"/>
                <w:szCs w:val="24"/>
                <w:lang w:val="en-US"/>
              </w:rPr>
              <w:t xml:space="preserve"> regularly monitored</w:t>
            </w:r>
            <w:r w:rsidR="00134F91" w:rsidRPr="00205714">
              <w:rPr>
                <w:rStyle w:val="Pogrubienie"/>
                <w:bCs w:val="0"/>
                <w:szCs w:val="24"/>
                <w:lang w:val="en-US"/>
              </w:rPr>
              <w:t>?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6B7B5" w14:textId="77777777" w:rsidR="0085224F" w:rsidRPr="00205714" w:rsidRDefault="00000000" w:rsidP="001E6614">
            <w:pPr>
              <w:pStyle w:val="Text"/>
              <w:ind w:left="213"/>
              <w:rPr>
                <w:lang w:val="en-US"/>
              </w:rPr>
            </w:pPr>
            <w:sdt>
              <w:sdtPr>
                <w:rPr>
                  <w:lang w:val="en-US"/>
                </w:rPr>
                <w:id w:val="-313952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B007E"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sdtContent>
            </w:sdt>
          </w:p>
        </w:tc>
      </w:tr>
      <w:tr w:rsidR="00E31624" w14:paraId="4426148F" w14:textId="77777777">
        <w:trPr>
          <w:cantSplit/>
        </w:trPr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CD8C5" w14:textId="77777777" w:rsidR="0085224F" w:rsidRPr="00205714" w:rsidRDefault="004B007E" w:rsidP="001E6614">
            <w:pPr>
              <w:pStyle w:val="Text"/>
              <w:ind w:left="283"/>
              <w:rPr>
                <w:rStyle w:val="Pogrubienie"/>
                <w:bCs w:val="0"/>
                <w:szCs w:val="24"/>
                <w:lang w:val="en-US"/>
              </w:rPr>
            </w:pPr>
            <w:r w:rsidRPr="00205714">
              <w:rPr>
                <w:lang w:val="en-US"/>
              </w:rPr>
              <w:t>Impairment (medical) outcomes</w:t>
            </w:r>
            <w:r w:rsidR="00E47A37" w:rsidRPr="00205714">
              <w:rPr>
                <w:lang w:val="en-US"/>
              </w:rPr>
              <w:t>: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4CCEA" w14:textId="77777777" w:rsidR="0085224F" w:rsidRPr="00205714" w:rsidRDefault="00000000" w:rsidP="001E6614">
            <w:pPr>
              <w:pStyle w:val="Text"/>
              <w:ind w:left="213"/>
              <w:rPr>
                <w:lang w:val="en-US"/>
              </w:rPr>
            </w:pPr>
            <w:sdt>
              <w:sdtPr>
                <w:rPr>
                  <w:lang w:val="en-US"/>
                </w:rPr>
                <w:id w:val="-1540192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B007E"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sdtContent>
            </w:sdt>
          </w:p>
        </w:tc>
      </w:tr>
      <w:tr w:rsidR="00E31624" w14:paraId="0CAD3AF3" w14:textId="77777777">
        <w:trPr>
          <w:cantSplit/>
        </w:trPr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F8CD7" w14:textId="77777777" w:rsidR="0085224F" w:rsidRPr="00205714" w:rsidRDefault="004B007E" w:rsidP="001E6614">
            <w:pPr>
              <w:pStyle w:val="Text"/>
              <w:ind w:left="283"/>
              <w:rPr>
                <w:lang w:val="en-US"/>
              </w:rPr>
            </w:pPr>
            <w:r w:rsidRPr="00205714">
              <w:rPr>
                <w:lang w:val="en-US"/>
              </w:rPr>
              <w:lastRenderedPageBreak/>
              <w:t>Activity/Participation (ICF) outcomes</w:t>
            </w:r>
            <w:r w:rsidR="00E47A37" w:rsidRPr="00205714">
              <w:rPr>
                <w:lang w:val="en-US"/>
              </w:rPr>
              <w:t>: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AD43F" w14:textId="77777777" w:rsidR="0085224F" w:rsidRPr="00205714" w:rsidRDefault="00000000" w:rsidP="001E6614">
            <w:pPr>
              <w:pStyle w:val="Text"/>
              <w:ind w:left="213"/>
              <w:rPr>
                <w:lang w:val="en-US"/>
              </w:rPr>
            </w:pPr>
            <w:sdt>
              <w:sdtPr>
                <w:rPr>
                  <w:lang w:val="en-US"/>
                </w:rPr>
                <w:id w:val="9922286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B007E"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sdtContent>
            </w:sdt>
          </w:p>
        </w:tc>
      </w:tr>
      <w:tr w:rsidR="00E31624" w14:paraId="2FAC5FC7" w14:textId="77777777">
        <w:trPr>
          <w:cantSplit/>
        </w:trPr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B2962" w14:textId="77777777" w:rsidR="0085224F" w:rsidRPr="00205714" w:rsidRDefault="004B007E" w:rsidP="001E6614">
            <w:pPr>
              <w:pStyle w:val="Text"/>
              <w:ind w:left="283"/>
              <w:rPr>
                <w:lang w:val="en-US"/>
              </w:rPr>
            </w:pPr>
            <w:r w:rsidRPr="00205714">
              <w:rPr>
                <w:lang w:val="en-US"/>
              </w:rPr>
              <w:t>Duration of follow up of the outcomes</w:t>
            </w:r>
            <w:r w:rsidR="00D9198E" w:rsidRPr="00205714">
              <w:rPr>
                <w:lang w:val="en-US"/>
              </w:rPr>
              <w:t xml:space="preserve"> (months)</w:t>
            </w:r>
            <w:r w:rsidR="00E47A37" w:rsidRPr="00205714">
              <w:rPr>
                <w:lang w:val="en-US"/>
              </w:rPr>
              <w:t>: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F7BC7" w14:textId="77777777" w:rsidR="0085224F" w:rsidRPr="00205714" w:rsidRDefault="0085224F" w:rsidP="001E6614">
            <w:pPr>
              <w:pStyle w:val="Text"/>
              <w:ind w:left="213"/>
              <w:rPr>
                <w:lang w:val="en-US"/>
              </w:rPr>
            </w:pPr>
          </w:p>
        </w:tc>
      </w:tr>
      <w:tr w:rsidR="00E31624" w14:paraId="6D3EFFD6" w14:textId="77777777">
        <w:trPr>
          <w:cantSplit/>
        </w:trPr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33102" w14:textId="77777777" w:rsidR="0085224F" w:rsidRPr="00205714" w:rsidRDefault="004B007E" w:rsidP="001E6614">
            <w:pPr>
              <w:pStyle w:val="Text"/>
              <w:ind w:left="283"/>
              <w:rPr>
                <w:lang w:val="en-US"/>
              </w:rPr>
            </w:pPr>
            <w:r w:rsidRPr="00205714">
              <w:rPr>
                <w:rStyle w:val="Pogrubienie"/>
                <w:bCs w:val="0"/>
                <w:szCs w:val="24"/>
                <w:lang w:val="en-US"/>
              </w:rPr>
              <w:t xml:space="preserve">Do you use your outcome data to bring about regular improvements in the quality of your </w:t>
            </w:r>
            <w:r w:rsidR="00F82708" w:rsidRPr="00205714">
              <w:rPr>
                <w:rStyle w:val="Pogrubienie"/>
                <w:bCs w:val="0"/>
                <w:szCs w:val="24"/>
                <w:lang w:val="en-US"/>
              </w:rPr>
              <w:t>program</w:t>
            </w:r>
            <w:r w:rsidRPr="00205714">
              <w:rPr>
                <w:rStyle w:val="Pogrubienie"/>
                <w:bCs w:val="0"/>
                <w:szCs w:val="24"/>
                <w:lang w:val="en-US"/>
              </w:rPr>
              <w:t>’s performance</w:t>
            </w:r>
            <w:r w:rsidR="00134F91" w:rsidRPr="00205714">
              <w:rPr>
                <w:rStyle w:val="Pogrubienie"/>
                <w:bCs w:val="0"/>
                <w:szCs w:val="24"/>
                <w:lang w:val="en-US"/>
              </w:rPr>
              <w:t>?</w:t>
            </w:r>
          </w:p>
        </w:tc>
        <w:sdt>
          <w:sdtPr>
            <w:rPr>
              <w:lang w:val="en-US"/>
            </w:rPr>
            <w:id w:val="-17863456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4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0DBD9CA" w14:textId="77777777" w:rsidR="0085224F" w:rsidRPr="00205714" w:rsidRDefault="004B007E" w:rsidP="001E6614">
                <w:pPr>
                  <w:pStyle w:val="Text"/>
                  <w:ind w:left="213"/>
                  <w:rPr>
                    <w:lang w:val="en-US"/>
                  </w:rPr>
                </w:pPr>
                <w:r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p>
            </w:tc>
          </w:sdtContent>
        </w:sdt>
      </w:tr>
      <w:tr w:rsidR="00E31624" w14:paraId="5BD51493" w14:textId="77777777">
        <w:trPr>
          <w:cantSplit/>
        </w:trPr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9A357" w14:textId="77777777" w:rsidR="0085224F" w:rsidRPr="00205714" w:rsidRDefault="004B007E" w:rsidP="001E6614">
            <w:pPr>
              <w:pStyle w:val="Text"/>
              <w:ind w:left="283"/>
              <w:rPr>
                <w:rStyle w:val="Pogrubienie"/>
                <w:bCs w:val="0"/>
                <w:szCs w:val="24"/>
                <w:lang w:val="en-US"/>
              </w:rPr>
            </w:pPr>
            <w:r w:rsidRPr="00205714">
              <w:rPr>
                <w:rStyle w:val="Pogrubienie"/>
                <w:bCs w:val="0"/>
                <w:szCs w:val="24"/>
                <w:lang w:val="en-US"/>
              </w:rPr>
              <w:t xml:space="preserve">Do you make the long term overall outcomes of your </w:t>
            </w:r>
            <w:r w:rsidR="00F82708" w:rsidRPr="00205714">
              <w:rPr>
                <w:rStyle w:val="Pogrubienie"/>
                <w:bCs w:val="0"/>
                <w:szCs w:val="24"/>
                <w:lang w:val="en-US"/>
              </w:rPr>
              <w:t>program</w:t>
            </w:r>
            <w:r w:rsidRPr="00205714">
              <w:rPr>
                <w:rStyle w:val="Pogrubienie"/>
                <w:bCs w:val="0"/>
                <w:szCs w:val="24"/>
                <w:lang w:val="en-US"/>
              </w:rPr>
              <w:t xml:space="preserve"> available to your patients or to the public</w:t>
            </w:r>
            <w:r w:rsidR="00134F91" w:rsidRPr="00205714">
              <w:rPr>
                <w:rStyle w:val="Pogrubienie"/>
                <w:bCs w:val="0"/>
                <w:szCs w:val="24"/>
                <w:lang w:val="en-US"/>
              </w:rPr>
              <w:t>?</w:t>
            </w:r>
          </w:p>
        </w:tc>
        <w:sdt>
          <w:sdtPr>
            <w:rPr>
              <w:lang w:val="en-US"/>
            </w:rPr>
            <w:id w:val="15410947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4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22BF7FB" w14:textId="77777777" w:rsidR="0085224F" w:rsidRPr="00205714" w:rsidRDefault="004B007E" w:rsidP="001E6614">
                <w:pPr>
                  <w:pStyle w:val="Text"/>
                  <w:ind w:left="213"/>
                  <w:rPr>
                    <w:rStyle w:val="Pogrubienie"/>
                    <w:rFonts w:ascii="Calibri" w:hAnsi="Calibri" w:cs="Calibri"/>
                    <w:bCs w:val="0"/>
                    <w:szCs w:val="24"/>
                    <w:lang w:val="en-US"/>
                  </w:rPr>
                </w:pPr>
                <w:r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p>
            </w:tc>
          </w:sdtContent>
        </w:sdt>
      </w:tr>
    </w:tbl>
    <w:p w14:paraId="188334AE" w14:textId="77777777" w:rsidR="001B2A3C" w:rsidRPr="00205714" w:rsidRDefault="004B007E" w:rsidP="00E62487">
      <w:pPr>
        <w:pStyle w:val="Text"/>
        <w:rPr>
          <w:lang w:val="en-US"/>
        </w:rPr>
      </w:pPr>
      <w:r w:rsidRPr="00205714">
        <w:rPr>
          <w:lang w:val="en-US"/>
        </w:rPr>
        <w:t>Comment:</w:t>
      </w:r>
    </w:p>
    <w:p w14:paraId="7C88B28D" w14:textId="77777777" w:rsidR="001B2A3C" w:rsidRPr="00205714" w:rsidRDefault="004B007E" w:rsidP="00B03844">
      <w:pPr>
        <w:pStyle w:val="Nagwek3"/>
        <w:rPr>
          <w:lang w:val="en-US"/>
        </w:rPr>
      </w:pPr>
      <w:bookmarkStart w:id="30" w:name="_Toc387335635"/>
      <w:r w:rsidRPr="00205714">
        <w:rPr>
          <w:lang w:val="en-US"/>
        </w:rPr>
        <w:t>Credibility</w:t>
      </w:r>
      <w:r w:rsidR="00B03844" w:rsidRPr="00205714">
        <w:rPr>
          <w:lang w:val="en-US"/>
        </w:rPr>
        <w:t xml:space="preserve"> of the </w:t>
      </w:r>
      <w:r w:rsidR="00F82708" w:rsidRPr="00205714">
        <w:rPr>
          <w:lang w:val="en-US"/>
        </w:rPr>
        <w:t>program</w:t>
      </w:r>
      <w:bookmarkEnd w:id="30"/>
    </w:p>
    <w:p w14:paraId="2336C608" w14:textId="77777777" w:rsidR="00B03844" w:rsidRPr="00205714" w:rsidRDefault="00B03844" w:rsidP="00B03844">
      <w:pPr>
        <w:pStyle w:val="Text"/>
        <w:rPr>
          <w:lang w:val="en-US"/>
        </w:rPr>
      </w:pPr>
    </w:p>
    <w:tbl>
      <w:tblPr>
        <w:tblW w:w="0" w:type="auto"/>
        <w:tblInd w:w="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44"/>
        <w:gridCol w:w="1326"/>
      </w:tblGrid>
      <w:tr w:rsidR="00E31624" w14:paraId="5391D633" w14:textId="77777777" w:rsidTr="00B03844">
        <w:trPr>
          <w:cantSplit/>
        </w:trPr>
        <w:tc>
          <w:tcPr>
            <w:tcW w:w="8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7EFA9" w14:textId="77777777" w:rsidR="00B03844" w:rsidRPr="00205714" w:rsidRDefault="004B007E" w:rsidP="00B03844">
            <w:pPr>
              <w:pStyle w:val="Text"/>
              <w:ind w:left="283"/>
              <w:rPr>
                <w:lang w:val="en-US"/>
              </w:rPr>
            </w:pPr>
            <w:r w:rsidRPr="00205714">
              <w:rPr>
                <w:rStyle w:val="Pogrubienie"/>
                <w:bCs w:val="0"/>
                <w:szCs w:val="24"/>
                <w:lang w:val="en-US"/>
              </w:rPr>
              <w:t xml:space="preserve">Does your </w:t>
            </w:r>
            <w:r w:rsidR="00F82708" w:rsidRPr="00205714">
              <w:rPr>
                <w:rStyle w:val="Pogrubienie"/>
                <w:bCs w:val="0"/>
                <w:szCs w:val="24"/>
                <w:lang w:val="en-US"/>
              </w:rPr>
              <w:t>program</w:t>
            </w:r>
            <w:r w:rsidRPr="00205714">
              <w:rPr>
                <w:rStyle w:val="Pogrubienie"/>
                <w:bCs w:val="0"/>
                <w:szCs w:val="24"/>
                <w:lang w:val="en-US"/>
              </w:rPr>
              <w:t xml:space="preserve"> show evidence of </w:t>
            </w:r>
            <w:r w:rsidR="00F26598" w:rsidRPr="00205714">
              <w:rPr>
                <w:rStyle w:val="Pogrubienie"/>
                <w:bCs w:val="0"/>
                <w:szCs w:val="24"/>
                <w:lang w:val="en-US"/>
              </w:rPr>
              <w:t>long term impact</w:t>
            </w:r>
            <w:r w:rsidRPr="00205714">
              <w:rPr>
                <w:rStyle w:val="Pogrubienie"/>
                <w:bCs w:val="0"/>
                <w:szCs w:val="24"/>
                <w:lang w:val="en-US"/>
              </w:rPr>
              <w:t>?</w:t>
            </w:r>
          </w:p>
        </w:tc>
      </w:tr>
      <w:tr w:rsidR="00E31624" w14:paraId="4F6E5B05" w14:textId="77777777" w:rsidTr="00B03844">
        <w:trPr>
          <w:cantSplit/>
        </w:trPr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33806" w14:textId="77777777" w:rsidR="00B03844" w:rsidRPr="00205714" w:rsidRDefault="004B007E" w:rsidP="00B03844">
            <w:pPr>
              <w:pStyle w:val="Text"/>
              <w:ind w:left="283"/>
              <w:rPr>
                <w:lang w:val="en-US"/>
              </w:rPr>
            </w:pPr>
            <w:r w:rsidRPr="00205714">
              <w:rPr>
                <w:lang w:val="en-US"/>
              </w:rPr>
              <w:t xml:space="preserve">Established as part of </w:t>
            </w:r>
            <w:r w:rsidR="00292D19" w:rsidRPr="00205714">
              <w:rPr>
                <w:lang w:val="en-US"/>
              </w:rPr>
              <w:t xml:space="preserve">a </w:t>
            </w:r>
            <w:r w:rsidRPr="00205714">
              <w:rPr>
                <w:lang w:val="en-US"/>
              </w:rPr>
              <w:t>public service: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8FB52" w14:textId="77777777" w:rsidR="00B03844" w:rsidRPr="00205714" w:rsidRDefault="00000000" w:rsidP="00B03844">
            <w:pPr>
              <w:pStyle w:val="Text"/>
              <w:ind w:left="213"/>
              <w:rPr>
                <w:lang w:val="en-US"/>
              </w:rPr>
            </w:pPr>
            <w:sdt>
              <w:sdtPr>
                <w:rPr>
                  <w:lang w:val="en-US"/>
                </w:rPr>
                <w:id w:val="14491914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B007E"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sdtContent>
            </w:sdt>
          </w:p>
        </w:tc>
      </w:tr>
      <w:tr w:rsidR="00E31624" w14:paraId="1A3F2159" w14:textId="77777777" w:rsidTr="00B03844">
        <w:trPr>
          <w:cantSplit/>
        </w:trPr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6ADC0" w14:textId="77777777" w:rsidR="00B03844" w:rsidRPr="00205714" w:rsidRDefault="004B007E" w:rsidP="00B03844">
            <w:pPr>
              <w:pStyle w:val="Text"/>
              <w:ind w:left="283"/>
              <w:rPr>
                <w:lang w:val="en-US"/>
              </w:rPr>
            </w:pPr>
            <w:r w:rsidRPr="00205714">
              <w:rPr>
                <w:lang w:val="en-US"/>
              </w:rPr>
              <w:t>Has existed for more than 3 years: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47DE9" w14:textId="77777777" w:rsidR="00B03844" w:rsidRPr="00205714" w:rsidRDefault="00000000" w:rsidP="00B03844">
            <w:pPr>
              <w:pStyle w:val="Text"/>
              <w:ind w:left="213"/>
              <w:rPr>
                <w:lang w:val="en-US"/>
              </w:rPr>
            </w:pPr>
            <w:sdt>
              <w:sdtPr>
                <w:rPr>
                  <w:lang w:val="en-US"/>
                </w:rPr>
                <w:id w:val="-10095250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B007E"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sdtContent>
            </w:sdt>
          </w:p>
        </w:tc>
      </w:tr>
      <w:tr w:rsidR="00E31624" w14:paraId="6BDB3E2D" w14:textId="77777777" w:rsidTr="00B03844">
        <w:trPr>
          <w:cantSplit/>
        </w:trPr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F14AC" w14:textId="77777777" w:rsidR="00B03844" w:rsidRPr="00205714" w:rsidRDefault="004B007E" w:rsidP="00B03844">
            <w:pPr>
              <w:pStyle w:val="Text"/>
              <w:ind w:left="283"/>
              <w:rPr>
                <w:lang w:val="en-US"/>
              </w:rPr>
            </w:pPr>
            <w:r w:rsidRPr="00205714">
              <w:rPr>
                <w:lang w:val="en-US"/>
              </w:rPr>
              <w:t>Has received national accreditation (where available):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8CCF3" w14:textId="77777777" w:rsidR="00B03844" w:rsidRPr="00205714" w:rsidRDefault="00000000" w:rsidP="00B03844">
            <w:pPr>
              <w:pStyle w:val="Text"/>
              <w:ind w:left="213"/>
              <w:rPr>
                <w:lang w:val="en-US"/>
              </w:rPr>
            </w:pPr>
            <w:sdt>
              <w:sdtPr>
                <w:rPr>
                  <w:lang w:val="en-US"/>
                </w:rPr>
                <w:id w:val="-21095726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B007E"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sdtContent>
            </w:sdt>
          </w:p>
        </w:tc>
      </w:tr>
      <w:tr w:rsidR="00E31624" w14:paraId="5DAE9CC4" w14:textId="77777777" w:rsidTr="00B03844">
        <w:trPr>
          <w:cantSplit/>
        </w:trPr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D2228" w14:textId="77777777" w:rsidR="00B03844" w:rsidRPr="00205714" w:rsidRDefault="004B007E" w:rsidP="00E43262">
            <w:pPr>
              <w:pStyle w:val="Text"/>
              <w:ind w:left="283"/>
              <w:rPr>
                <w:rStyle w:val="Pogrubienie"/>
                <w:b w:val="0"/>
                <w:bCs w:val="0"/>
                <w:szCs w:val="24"/>
                <w:lang w:val="en-US"/>
              </w:rPr>
            </w:pPr>
            <w:r w:rsidRPr="00205714">
              <w:rPr>
                <w:rStyle w:val="Pogrubienie"/>
                <w:b w:val="0"/>
                <w:bCs w:val="0"/>
                <w:szCs w:val="24"/>
                <w:lang w:val="en-US"/>
              </w:rPr>
              <w:t>Has been accepted for oral presentation in a National or International congress (</w:t>
            </w:r>
            <w:r w:rsidR="00E43262" w:rsidRPr="00205714">
              <w:rPr>
                <w:rStyle w:val="Pogrubienie"/>
                <w:b w:val="0"/>
                <w:bCs w:val="0"/>
                <w:szCs w:val="24"/>
                <w:lang w:val="en-US"/>
              </w:rPr>
              <w:t>mandatory criterion for accreditation</w:t>
            </w:r>
            <w:r w:rsidRPr="00205714">
              <w:rPr>
                <w:rStyle w:val="Pogrubienie"/>
                <w:b w:val="0"/>
                <w:bCs w:val="0"/>
                <w:szCs w:val="24"/>
                <w:lang w:val="en-US"/>
              </w:rPr>
              <w:t>)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44242" w14:textId="77777777" w:rsidR="00B03844" w:rsidRPr="00205714" w:rsidRDefault="00000000" w:rsidP="00B03844">
            <w:pPr>
              <w:pStyle w:val="Text"/>
              <w:ind w:left="213"/>
              <w:rPr>
                <w:rStyle w:val="Pogrubienie"/>
                <w:b w:val="0"/>
                <w:bCs w:val="0"/>
                <w:szCs w:val="24"/>
                <w:lang w:val="en-US"/>
              </w:rPr>
            </w:pPr>
            <w:sdt>
              <w:sdtPr>
                <w:rPr>
                  <w:b/>
                  <w:bCs/>
                  <w:lang w:val="en-US"/>
                </w:rPr>
                <w:id w:val="-2441866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B007E"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sdtContent>
            </w:sdt>
          </w:p>
        </w:tc>
      </w:tr>
      <w:tr w:rsidR="00E31624" w14:paraId="50D8017C" w14:textId="77777777" w:rsidTr="00B03844">
        <w:trPr>
          <w:cantSplit/>
        </w:trPr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0ED4A" w14:textId="77777777" w:rsidR="00B03844" w:rsidRPr="00205714" w:rsidRDefault="004B007E" w:rsidP="00B03844">
            <w:pPr>
              <w:pStyle w:val="Text"/>
              <w:ind w:left="283"/>
              <w:rPr>
                <w:rStyle w:val="Pogrubienie"/>
                <w:b w:val="0"/>
                <w:bCs w:val="0"/>
                <w:szCs w:val="24"/>
                <w:lang w:val="en-US"/>
              </w:rPr>
            </w:pPr>
            <w:r w:rsidRPr="00205714">
              <w:rPr>
                <w:rStyle w:val="Pogrubienie"/>
                <w:b w:val="0"/>
                <w:bCs w:val="0"/>
                <w:szCs w:val="24"/>
                <w:lang w:val="en-US"/>
              </w:rPr>
              <w:t>Has been the subject for papers in PRM journals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BDA72" w14:textId="77777777" w:rsidR="00B03844" w:rsidRPr="00205714" w:rsidRDefault="00000000" w:rsidP="00B03844">
            <w:pPr>
              <w:pStyle w:val="Text"/>
              <w:ind w:left="213"/>
              <w:rPr>
                <w:rStyle w:val="Pogrubienie"/>
                <w:b w:val="0"/>
                <w:bCs w:val="0"/>
                <w:szCs w:val="24"/>
                <w:lang w:val="en-US"/>
              </w:rPr>
            </w:pPr>
            <w:sdt>
              <w:sdtPr>
                <w:rPr>
                  <w:b/>
                  <w:bCs/>
                  <w:lang w:val="en-US"/>
                </w:rPr>
                <w:id w:val="-16895941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B007E"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sdtContent>
            </w:sdt>
          </w:p>
        </w:tc>
      </w:tr>
    </w:tbl>
    <w:p w14:paraId="09BDC31F" w14:textId="77777777" w:rsidR="00916AE6" w:rsidRPr="00205714" w:rsidRDefault="004B007E" w:rsidP="00C016A3">
      <w:pPr>
        <w:pStyle w:val="Text"/>
        <w:rPr>
          <w:lang w:val="en-US"/>
        </w:rPr>
      </w:pPr>
      <w:r w:rsidRPr="00205714">
        <w:rPr>
          <w:lang w:val="en-US"/>
        </w:rPr>
        <w:t>Comment:</w:t>
      </w:r>
    </w:p>
    <w:p w14:paraId="4FF34444" w14:textId="77777777" w:rsidR="00FE3666" w:rsidRPr="00205714" w:rsidRDefault="004B007E">
      <w:pPr>
        <w:pStyle w:val="Nagwek2"/>
        <w:rPr>
          <w:bCs w:val="0"/>
          <w:szCs w:val="24"/>
          <w:lang w:val="en-US"/>
        </w:rPr>
      </w:pPr>
      <w:bookmarkStart w:id="31" w:name="_Toc387335637"/>
      <w:r w:rsidRPr="00205714">
        <w:rPr>
          <w:bCs w:val="0"/>
          <w:szCs w:val="24"/>
          <w:lang w:val="en-US"/>
        </w:rPr>
        <w:t>What are the functional assessment measures for your program?</w:t>
      </w:r>
    </w:p>
    <w:p w14:paraId="428ED3E6" w14:textId="77777777" w:rsidR="00C417E7" w:rsidRPr="00205714" w:rsidRDefault="00C417E7" w:rsidP="00C417E7">
      <w:pPr>
        <w:pStyle w:val="Text"/>
        <w:rPr>
          <w:lang w:val="en-US"/>
        </w:rPr>
      </w:pPr>
    </w:p>
    <w:tbl>
      <w:tblPr>
        <w:tblW w:w="0" w:type="auto"/>
        <w:tblInd w:w="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070"/>
      </w:tblGrid>
      <w:tr w:rsidR="00E31624" w14:paraId="657D4F15" w14:textId="77777777" w:rsidTr="004E02D6">
        <w:trPr>
          <w:cantSplit/>
        </w:trPr>
        <w:tc>
          <w:tcPr>
            <w:tcW w:w="8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3E74F" w14:textId="77777777" w:rsidR="00C417E7" w:rsidRDefault="00C417E7" w:rsidP="00616177">
            <w:pPr>
              <w:pStyle w:val="Text"/>
              <w:ind w:left="0"/>
              <w:rPr>
                <w:lang w:val="en-US"/>
              </w:rPr>
            </w:pPr>
          </w:p>
          <w:p w14:paraId="1FADA9DA" w14:textId="77777777" w:rsidR="00F51F47" w:rsidRDefault="00F51F47" w:rsidP="004E02D6">
            <w:pPr>
              <w:pStyle w:val="Text"/>
              <w:ind w:left="283"/>
              <w:rPr>
                <w:lang w:val="en-US"/>
              </w:rPr>
            </w:pPr>
          </w:p>
          <w:p w14:paraId="6459D640" w14:textId="77777777" w:rsidR="004B007E" w:rsidRPr="00205714" w:rsidRDefault="004B007E" w:rsidP="004E02D6">
            <w:pPr>
              <w:pStyle w:val="Text"/>
              <w:ind w:left="283"/>
              <w:rPr>
                <w:lang w:val="en-US"/>
              </w:rPr>
            </w:pPr>
          </w:p>
        </w:tc>
      </w:tr>
    </w:tbl>
    <w:p w14:paraId="134FBFCF" w14:textId="77777777" w:rsidR="0085224F" w:rsidRPr="00205714" w:rsidRDefault="004B007E">
      <w:pPr>
        <w:pStyle w:val="Nagwek2"/>
        <w:rPr>
          <w:bCs w:val="0"/>
          <w:szCs w:val="24"/>
          <w:lang w:val="en-US"/>
        </w:rPr>
      </w:pPr>
      <w:r w:rsidRPr="00205714">
        <w:rPr>
          <w:bCs w:val="0"/>
          <w:szCs w:val="24"/>
          <w:lang w:val="en-US"/>
        </w:rPr>
        <w:t>Wh</w:t>
      </w:r>
      <w:r w:rsidR="00A04DED" w:rsidRPr="00205714">
        <w:rPr>
          <w:bCs w:val="0"/>
          <w:szCs w:val="24"/>
          <w:lang w:val="en-US"/>
        </w:rPr>
        <w:t>at</w:t>
      </w:r>
      <w:r w:rsidRPr="00205714">
        <w:rPr>
          <w:bCs w:val="0"/>
          <w:szCs w:val="24"/>
          <w:lang w:val="en-US"/>
        </w:rPr>
        <w:t xml:space="preserve"> are the most positive points of your </w:t>
      </w:r>
      <w:r w:rsidR="00F82708" w:rsidRPr="00205714">
        <w:rPr>
          <w:bCs w:val="0"/>
          <w:szCs w:val="24"/>
          <w:lang w:val="en-US"/>
        </w:rPr>
        <w:t>program</w:t>
      </w:r>
      <w:r w:rsidR="00134F91" w:rsidRPr="00205714">
        <w:rPr>
          <w:bCs w:val="0"/>
          <w:szCs w:val="24"/>
          <w:lang w:val="en-US"/>
        </w:rPr>
        <w:t>?</w:t>
      </w:r>
      <w:bookmarkEnd w:id="31"/>
    </w:p>
    <w:p w14:paraId="757E203E" w14:textId="77777777" w:rsidR="00C417E7" w:rsidRPr="00205714" w:rsidRDefault="00C417E7" w:rsidP="00C417E7">
      <w:pPr>
        <w:pStyle w:val="Text"/>
        <w:rPr>
          <w:lang w:val="en-US"/>
        </w:rPr>
      </w:pPr>
    </w:p>
    <w:tbl>
      <w:tblPr>
        <w:tblW w:w="0" w:type="auto"/>
        <w:tblInd w:w="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070"/>
      </w:tblGrid>
      <w:tr w:rsidR="00E31624" w14:paraId="5025546A" w14:textId="77777777" w:rsidTr="004E02D6">
        <w:trPr>
          <w:cantSplit/>
        </w:trPr>
        <w:tc>
          <w:tcPr>
            <w:tcW w:w="8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7E5A2" w14:textId="77777777" w:rsidR="00C417E7" w:rsidRDefault="00C417E7" w:rsidP="00616177">
            <w:pPr>
              <w:pStyle w:val="Text"/>
              <w:ind w:left="0"/>
              <w:rPr>
                <w:lang w:val="en-US"/>
              </w:rPr>
            </w:pPr>
          </w:p>
          <w:p w14:paraId="7E213C1C" w14:textId="77777777" w:rsidR="00F51F47" w:rsidRDefault="00F51F47" w:rsidP="004E02D6">
            <w:pPr>
              <w:pStyle w:val="Text"/>
              <w:ind w:left="283"/>
              <w:rPr>
                <w:lang w:val="en-US"/>
              </w:rPr>
            </w:pPr>
          </w:p>
          <w:p w14:paraId="5C0BEA38" w14:textId="77777777" w:rsidR="004B007E" w:rsidRPr="00205714" w:rsidRDefault="004B007E" w:rsidP="004E02D6">
            <w:pPr>
              <w:pStyle w:val="Text"/>
              <w:ind w:left="283"/>
              <w:rPr>
                <w:lang w:val="en-US"/>
              </w:rPr>
            </w:pPr>
          </w:p>
        </w:tc>
      </w:tr>
    </w:tbl>
    <w:p w14:paraId="432439D4" w14:textId="77777777" w:rsidR="0085224F" w:rsidRPr="00F51F47" w:rsidRDefault="004B007E" w:rsidP="00F51F47">
      <w:pPr>
        <w:pStyle w:val="Nagwek2"/>
        <w:rPr>
          <w:bCs w:val="0"/>
          <w:szCs w:val="24"/>
          <w:lang w:val="en-US"/>
        </w:rPr>
      </w:pPr>
      <w:bookmarkStart w:id="32" w:name="_Toc387335638"/>
      <w:r w:rsidRPr="00F51F47">
        <w:rPr>
          <w:bCs w:val="0"/>
          <w:szCs w:val="24"/>
          <w:lang w:val="en-US"/>
        </w:rPr>
        <w:t>What</w:t>
      </w:r>
      <w:r w:rsidR="00DF5A5D" w:rsidRPr="00F51F47">
        <w:rPr>
          <w:bCs w:val="0"/>
          <w:szCs w:val="24"/>
          <w:lang w:val="en-US"/>
        </w:rPr>
        <w:t xml:space="preserve"> are the</w:t>
      </w:r>
      <w:r w:rsidRPr="00F51F47">
        <w:rPr>
          <w:bCs w:val="0"/>
          <w:szCs w:val="24"/>
          <w:lang w:val="en-US"/>
        </w:rPr>
        <w:t xml:space="preserve"> points </w:t>
      </w:r>
      <w:r w:rsidR="00DF5A5D" w:rsidRPr="00F51F47">
        <w:rPr>
          <w:bCs w:val="0"/>
          <w:szCs w:val="24"/>
          <w:lang w:val="en-US"/>
        </w:rPr>
        <w:t>to improve in</w:t>
      </w:r>
      <w:r w:rsidRPr="00F51F47">
        <w:rPr>
          <w:bCs w:val="0"/>
          <w:szCs w:val="24"/>
          <w:lang w:val="en-US"/>
        </w:rPr>
        <w:t xml:space="preserve"> your </w:t>
      </w:r>
      <w:r w:rsidR="00F82708" w:rsidRPr="00F51F47">
        <w:rPr>
          <w:bCs w:val="0"/>
          <w:szCs w:val="24"/>
          <w:lang w:val="en-US"/>
        </w:rPr>
        <w:t>program</w:t>
      </w:r>
      <w:r w:rsidR="00134F91" w:rsidRPr="00F51F47">
        <w:rPr>
          <w:bCs w:val="0"/>
          <w:szCs w:val="24"/>
          <w:lang w:val="en-US"/>
        </w:rPr>
        <w:t>?</w:t>
      </w:r>
      <w:bookmarkEnd w:id="32"/>
    </w:p>
    <w:p w14:paraId="5FCB5341" w14:textId="77777777" w:rsidR="00C417E7" w:rsidRPr="00205714" w:rsidRDefault="00C417E7" w:rsidP="00C417E7">
      <w:pPr>
        <w:pStyle w:val="Text"/>
        <w:rPr>
          <w:lang w:val="en-US"/>
        </w:rPr>
      </w:pPr>
    </w:p>
    <w:tbl>
      <w:tblPr>
        <w:tblW w:w="0" w:type="auto"/>
        <w:tblInd w:w="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070"/>
      </w:tblGrid>
      <w:tr w:rsidR="00E31624" w14:paraId="5FEA268A" w14:textId="77777777" w:rsidTr="004E02D6">
        <w:trPr>
          <w:cantSplit/>
        </w:trPr>
        <w:tc>
          <w:tcPr>
            <w:tcW w:w="8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5CB45" w14:textId="77777777" w:rsidR="00C417E7" w:rsidRDefault="00C417E7" w:rsidP="00616177">
            <w:pPr>
              <w:pStyle w:val="Text"/>
              <w:ind w:left="0"/>
              <w:rPr>
                <w:lang w:val="en-US"/>
              </w:rPr>
            </w:pPr>
          </w:p>
          <w:p w14:paraId="0E93C3B3" w14:textId="77777777" w:rsidR="004B007E" w:rsidRDefault="004B007E" w:rsidP="00616177">
            <w:pPr>
              <w:pStyle w:val="Text"/>
              <w:ind w:left="0"/>
              <w:rPr>
                <w:lang w:val="en-US"/>
              </w:rPr>
            </w:pPr>
          </w:p>
          <w:p w14:paraId="55C77541" w14:textId="77777777" w:rsidR="004B007E" w:rsidRPr="00205714" w:rsidRDefault="004B007E" w:rsidP="00616177">
            <w:pPr>
              <w:pStyle w:val="Text"/>
              <w:ind w:left="0"/>
              <w:rPr>
                <w:lang w:val="en-US"/>
              </w:rPr>
            </w:pPr>
          </w:p>
        </w:tc>
      </w:tr>
    </w:tbl>
    <w:p w14:paraId="34D55380" w14:textId="77777777" w:rsidR="0085224F" w:rsidRPr="00205714" w:rsidRDefault="004B007E">
      <w:pPr>
        <w:pStyle w:val="Nagwek2"/>
        <w:rPr>
          <w:bCs w:val="0"/>
          <w:szCs w:val="24"/>
          <w:lang w:val="en-US"/>
        </w:rPr>
      </w:pPr>
      <w:bookmarkStart w:id="33" w:name="_Toc387335639"/>
      <w:r w:rsidRPr="00205714">
        <w:rPr>
          <w:bCs w:val="0"/>
          <w:szCs w:val="24"/>
          <w:lang w:val="en-US"/>
        </w:rPr>
        <w:lastRenderedPageBreak/>
        <w:t>Wh</w:t>
      </w:r>
      <w:r w:rsidR="00A04DED" w:rsidRPr="00205714">
        <w:rPr>
          <w:bCs w:val="0"/>
          <w:szCs w:val="24"/>
          <w:lang w:val="en-US"/>
        </w:rPr>
        <w:t>at</w:t>
      </w:r>
      <w:r w:rsidRPr="00205714">
        <w:rPr>
          <w:bCs w:val="0"/>
          <w:szCs w:val="24"/>
          <w:lang w:val="en-US"/>
        </w:rPr>
        <w:t xml:space="preserve"> action plan do you intend to implement in order to improve your </w:t>
      </w:r>
      <w:r w:rsidR="00F82708" w:rsidRPr="00205714">
        <w:rPr>
          <w:bCs w:val="0"/>
          <w:szCs w:val="24"/>
          <w:lang w:val="en-US"/>
        </w:rPr>
        <w:t>program</w:t>
      </w:r>
      <w:r w:rsidR="00134F91" w:rsidRPr="00205714">
        <w:rPr>
          <w:bCs w:val="0"/>
          <w:szCs w:val="24"/>
          <w:lang w:val="en-US"/>
        </w:rPr>
        <w:t>?</w:t>
      </w:r>
      <w:bookmarkEnd w:id="33"/>
    </w:p>
    <w:p w14:paraId="76F12765" w14:textId="77777777" w:rsidR="00B05C2F" w:rsidRPr="00205714" w:rsidRDefault="004B007E" w:rsidP="00B05C2F">
      <w:pPr>
        <w:pStyle w:val="Nagwek3"/>
        <w:rPr>
          <w:szCs w:val="24"/>
          <w:lang w:val="en-US"/>
        </w:rPr>
      </w:pPr>
      <w:bookmarkStart w:id="34" w:name="_Toc387335640"/>
      <w:r w:rsidRPr="00205714">
        <w:rPr>
          <w:szCs w:val="24"/>
          <w:lang w:val="en-US"/>
        </w:rPr>
        <w:t>Extrinsic conditions that you wish to obtain</w:t>
      </w:r>
      <w:bookmarkEnd w:id="34"/>
    </w:p>
    <w:p w14:paraId="1C813BFD" w14:textId="77777777" w:rsidR="00B05C2F" w:rsidRPr="00205714" w:rsidRDefault="004B007E" w:rsidP="00E62487">
      <w:pPr>
        <w:pStyle w:val="Text"/>
        <w:rPr>
          <w:lang w:val="en-US"/>
        </w:rPr>
      </w:pPr>
      <w:r w:rsidRPr="00205714">
        <w:rPr>
          <w:lang w:val="en-US"/>
        </w:rPr>
        <w:t>Settings, equipment, staff…</w:t>
      </w:r>
    </w:p>
    <w:p w14:paraId="24E71AC6" w14:textId="77777777" w:rsidR="00C417E7" w:rsidRPr="00205714" w:rsidRDefault="00C417E7" w:rsidP="00C417E7">
      <w:pPr>
        <w:pStyle w:val="Text"/>
        <w:ind w:left="0"/>
        <w:rPr>
          <w:lang w:val="en-US"/>
        </w:rPr>
      </w:pPr>
    </w:p>
    <w:tbl>
      <w:tblPr>
        <w:tblW w:w="0" w:type="auto"/>
        <w:tblInd w:w="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070"/>
      </w:tblGrid>
      <w:tr w:rsidR="00E31624" w14:paraId="3572C75F" w14:textId="77777777" w:rsidTr="004E02D6">
        <w:trPr>
          <w:cantSplit/>
        </w:trPr>
        <w:tc>
          <w:tcPr>
            <w:tcW w:w="8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AEACE" w14:textId="77777777" w:rsidR="00C417E7" w:rsidRDefault="00C417E7" w:rsidP="00616177">
            <w:pPr>
              <w:pStyle w:val="Text"/>
              <w:ind w:left="0"/>
              <w:rPr>
                <w:lang w:val="en-US"/>
              </w:rPr>
            </w:pPr>
          </w:p>
          <w:p w14:paraId="450EC89D" w14:textId="77777777" w:rsidR="004B007E" w:rsidRDefault="004B007E" w:rsidP="00616177">
            <w:pPr>
              <w:pStyle w:val="Text"/>
              <w:ind w:left="0"/>
              <w:rPr>
                <w:lang w:val="en-US"/>
              </w:rPr>
            </w:pPr>
          </w:p>
          <w:p w14:paraId="6332F877" w14:textId="77777777" w:rsidR="00F51F47" w:rsidRPr="00205714" w:rsidRDefault="00F51F47" w:rsidP="004E02D6">
            <w:pPr>
              <w:pStyle w:val="Text"/>
              <w:ind w:left="283"/>
              <w:rPr>
                <w:lang w:val="en-US"/>
              </w:rPr>
            </w:pPr>
          </w:p>
        </w:tc>
      </w:tr>
    </w:tbl>
    <w:p w14:paraId="0F574EB2" w14:textId="77777777" w:rsidR="00B05C2F" w:rsidRPr="00205714" w:rsidRDefault="004B007E" w:rsidP="00B05C2F">
      <w:pPr>
        <w:pStyle w:val="Nagwek3"/>
        <w:rPr>
          <w:lang w:val="en-US"/>
        </w:rPr>
      </w:pPr>
      <w:bookmarkStart w:id="35" w:name="_Toc387335641"/>
      <w:r w:rsidRPr="00205714">
        <w:rPr>
          <w:lang w:val="en-US"/>
        </w:rPr>
        <w:t xml:space="preserve">Intrinsic improvement of the </w:t>
      </w:r>
      <w:r w:rsidR="00F82708" w:rsidRPr="00205714">
        <w:rPr>
          <w:lang w:val="en-US"/>
        </w:rPr>
        <w:t>program</w:t>
      </w:r>
      <w:bookmarkEnd w:id="35"/>
    </w:p>
    <w:p w14:paraId="2372CB92" w14:textId="77777777" w:rsidR="00B05C2F" w:rsidRPr="00205714" w:rsidRDefault="004B007E" w:rsidP="00E62487">
      <w:pPr>
        <w:pStyle w:val="Text"/>
        <w:rPr>
          <w:lang w:val="en-US"/>
        </w:rPr>
      </w:pPr>
      <w:r w:rsidRPr="00205714">
        <w:rPr>
          <w:lang w:val="en-US"/>
        </w:rPr>
        <w:t>Organization, education, assessment, treatment, etc.</w:t>
      </w:r>
    </w:p>
    <w:p w14:paraId="05F86FC4" w14:textId="77777777" w:rsidR="00C417E7" w:rsidRPr="00205714" w:rsidRDefault="00C417E7" w:rsidP="00C417E7">
      <w:pPr>
        <w:pStyle w:val="Text"/>
        <w:rPr>
          <w:lang w:val="en-US"/>
        </w:rPr>
      </w:pPr>
    </w:p>
    <w:tbl>
      <w:tblPr>
        <w:tblW w:w="0" w:type="auto"/>
        <w:tblInd w:w="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070"/>
      </w:tblGrid>
      <w:tr w:rsidR="00E31624" w14:paraId="3F07C393" w14:textId="77777777" w:rsidTr="004E02D6">
        <w:trPr>
          <w:cantSplit/>
        </w:trPr>
        <w:tc>
          <w:tcPr>
            <w:tcW w:w="8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46FDF" w14:textId="77777777" w:rsidR="00F51F47" w:rsidRPr="00205714" w:rsidRDefault="00F51F47" w:rsidP="00616177">
            <w:pPr>
              <w:pStyle w:val="Text"/>
              <w:ind w:left="0"/>
              <w:rPr>
                <w:lang w:val="en-US"/>
              </w:rPr>
            </w:pPr>
          </w:p>
          <w:p w14:paraId="24A4844C" w14:textId="77777777" w:rsidR="00C417E7" w:rsidRDefault="00C417E7" w:rsidP="004E02D6">
            <w:pPr>
              <w:pStyle w:val="Text"/>
              <w:ind w:left="283"/>
              <w:rPr>
                <w:lang w:val="en-US"/>
              </w:rPr>
            </w:pPr>
          </w:p>
          <w:p w14:paraId="5674199F" w14:textId="77777777" w:rsidR="004B007E" w:rsidRPr="00205714" w:rsidRDefault="004B007E" w:rsidP="004E02D6">
            <w:pPr>
              <w:pStyle w:val="Text"/>
              <w:ind w:left="283"/>
              <w:rPr>
                <w:lang w:val="en-US"/>
              </w:rPr>
            </w:pPr>
          </w:p>
        </w:tc>
      </w:tr>
    </w:tbl>
    <w:p w14:paraId="27E6BDF0" w14:textId="77777777" w:rsidR="001E1E76" w:rsidRDefault="001E1E76" w:rsidP="001E1E76">
      <w:pPr>
        <w:pStyle w:val="Text"/>
        <w:pBdr>
          <w:bottom w:val="single" w:sz="6" w:space="1" w:color="auto"/>
        </w:pBdr>
        <w:ind w:left="0"/>
        <w:rPr>
          <w:lang w:val="en-US"/>
        </w:rPr>
      </w:pPr>
    </w:p>
    <w:p w14:paraId="5A116A5E" w14:textId="77777777" w:rsidR="001E1E76" w:rsidRPr="00205714" w:rsidRDefault="001E1E76" w:rsidP="001E1E76">
      <w:pPr>
        <w:pStyle w:val="Text"/>
        <w:ind w:left="0"/>
        <w:rPr>
          <w:lang w:val="en-US"/>
        </w:rPr>
      </w:pPr>
    </w:p>
    <w:sectPr w:rsidR="001E1E76" w:rsidRPr="00205714" w:rsidSect="00F82708">
      <w:headerReference w:type="default" r:id="rId9"/>
      <w:footnotePr>
        <w:numRestart w:val="eachSect"/>
      </w:footnotePr>
      <w:pgSz w:w="11909" w:h="16834"/>
      <w:pgMar w:top="1588" w:right="1418" w:bottom="1418" w:left="141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C32C49" w14:textId="77777777" w:rsidR="00FE71DD" w:rsidRDefault="00FE71DD">
      <w:r>
        <w:separator/>
      </w:r>
    </w:p>
  </w:endnote>
  <w:endnote w:type="continuationSeparator" w:id="0">
    <w:p w14:paraId="62F3B171" w14:textId="77777777" w:rsidR="00FE71DD" w:rsidRDefault="00FE71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5589C2" w14:textId="77777777" w:rsidR="00FE71DD" w:rsidRDefault="00FE71DD">
      <w:r>
        <w:separator/>
      </w:r>
    </w:p>
  </w:footnote>
  <w:footnote w:type="continuationSeparator" w:id="0">
    <w:p w14:paraId="26934832" w14:textId="77777777" w:rsidR="00FE71DD" w:rsidRDefault="00FE71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3B791" w14:textId="77777777" w:rsidR="00B03844" w:rsidRDefault="004B007E">
    <w:pPr>
      <w:pStyle w:val="Nagwek"/>
      <w:jc w:val="right"/>
    </w:pPr>
    <w:r>
      <w:fldChar w:fldCharType="begin"/>
    </w:r>
    <w:r>
      <w:instrText>PAGE</w:instrText>
    </w:r>
    <w:r>
      <w:fldChar w:fldCharType="separate"/>
    </w:r>
    <w:r>
      <w:rPr>
        <w:noProof/>
      </w:rPr>
      <w:t>8</w:t>
    </w:r>
    <w:r>
      <w:fldChar w:fldCharType="end"/>
    </w:r>
    <w:r>
      <w:t>/</w:t>
    </w:r>
    <w:r w:rsidR="00E43262">
      <w:fldChar w:fldCharType="begin"/>
    </w:r>
    <w:r>
      <w:instrText xml:space="preserve"> NUMPAGES   \* MERGEFORMAT </w:instrText>
    </w:r>
    <w:r w:rsidR="00E43262">
      <w:fldChar w:fldCharType="separate"/>
    </w:r>
    <w:r>
      <w:rPr>
        <w:noProof/>
      </w:rPr>
      <w:t>12</w:t>
    </w:r>
    <w:r w:rsidR="00E43262"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241EE52A"/>
    <w:lvl w:ilvl="0">
      <w:start w:val="1"/>
      <w:numFmt w:val="upperRoman"/>
      <w:pStyle w:val="Nagwek1"/>
      <w:lvlText w:val="%1."/>
      <w:legacy w:legacy="1" w:legacySpace="0" w:legacyIndent="567"/>
      <w:lvlJc w:val="left"/>
      <w:pPr>
        <w:ind w:left="851" w:hanging="567"/>
      </w:pPr>
    </w:lvl>
    <w:lvl w:ilvl="1">
      <w:start w:val="1"/>
      <w:numFmt w:val="upperLetter"/>
      <w:pStyle w:val="Nagwek2"/>
      <w:lvlText w:val="%2."/>
      <w:legacy w:legacy="1" w:legacySpace="0" w:legacyIndent="397"/>
      <w:lvlJc w:val="left"/>
      <w:pPr>
        <w:ind w:left="426" w:hanging="397"/>
      </w:pPr>
    </w:lvl>
    <w:lvl w:ilvl="2">
      <w:start w:val="1"/>
      <w:numFmt w:val="decimal"/>
      <w:pStyle w:val="Nagwek3"/>
      <w:lvlText w:val="%3."/>
      <w:legacy w:legacy="1" w:legacySpace="0" w:legacyIndent="397"/>
      <w:lvlJc w:val="left"/>
      <w:pPr>
        <w:ind w:left="1361" w:hanging="397"/>
      </w:pPr>
    </w:lvl>
    <w:lvl w:ilvl="3">
      <w:start w:val="1"/>
      <w:numFmt w:val="lowerLetter"/>
      <w:pStyle w:val="Nagwek4"/>
      <w:lvlText w:val="%4)"/>
      <w:legacy w:legacy="1" w:legacySpace="0" w:legacyIndent="397"/>
      <w:lvlJc w:val="left"/>
      <w:pPr>
        <w:ind w:left="1758" w:hanging="397"/>
      </w:pPr>
    </w:lvl>
    <w:lvl w:ilvl="4">
      <w:start w:val="1"/>
      <w:numFmt w:val="decimal"/>
      <w:pStyle w:val="Nagwek5"/>
      <w:lvlText w:val="(%5)"/>
      <w:legacy w:legacy="1" w:legacySpace="0" w:legacyIndent="284"/>
      <w:lvlJc w:val="left"/>
      <w:pPr>
        <w:ind w:left="2042" w:hanging="284"/>
      </w:pPr>
    </w:lvl>
    <w:lvl w:ilvl="5">
      <w:start w:val="1"/>
      <w:numFmt w:val="lowerLetter"/>
      <w:pStyle w:val="Nagwek6"/>
      <w:lvlText w:val="(%6)"/>
      <w:legacy w:legacy="1" w:legacySpace="0" w:legacyIndent="708"/>
      <w:lvlJc w:val="left"/>
      <w:pPr>
        <w:ind w:left="2750" w:hanging="708"/>
      </w:pPr>
    </w:lvl>
    <w:lvl w:ilvl="6">
      <w:start w:val="1"/>
      <w:numFmt w:val="lowerRoman"/>
      <w:pStyle w:val="Nagwek7"/>
      <w:lvlText w:val="(%7)"/>
      <w:legacy w:legacy="1" w:legacySpace="0" w:legacyIndent="708"/>
      <w:lvlJc w:val="left"/>
      <w:pPr>
        <w:ind w:left="3458" w:hanging="708"/>
      </w:pPr>
    </w:lvl>
    <w:lvl w:ilvl="7">
      <w:start w:val="1"/>
      <w:numFmt w:val="lowerLetter"/>
      <w:pStyle w:val="Nagwek8"/>
      <w:lvlText w:val="(%8)"/>
      <w:legacy w:legacy="1" w:legacySpace="0" w:legacyIndent="708"/>
      <w:lvlJc w:val="left"/>
      <w:pPr>
        <w:ind w:left="4166" w:hanging="708"/>
      </w:pPr>
    </w:lvl>
    <w:lvl w:ilvl="8">
      <w:start w:val="1"/>
      <w:numFmt w:val="lowerRoman"/>
      <w:pStyle w:val="Nagwek9"/>
      <w:lvlText w:val="(%9)"/>
      <w:legacy w:legacy="1" w:legacySpace="0" w:legacyIndent="708"/>
      <w:lvlJc w:val="left"/>
      <w:pPr>
        <w:ind w:left="4874" w:hanging="708"/>
      </w:pPr>
    </w:lvl>
  </w:abstractNum>
  <w:abstractNum w:abstractNumId="1" w15:restartNumberingAfterBreak="0">
    <w:nsid w:val="04F71C67"/>
    <w:multiLevelType w:val="hybridMultilevel"/>
    <w:tmpl w:val="94F88114"/>
    <w:lvl w:ilvl="0" w:tplc="A986E99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 w:tplc="A818357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9D9256F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E39ECE1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ED0A3A5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BC62C2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3D868DF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704CB2E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3FA540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2" w15:restartNumberingAfterBreak="0">
    <w:nsid w:val="07D17EF2"/>
    <w:multiLevelType w:val="hybridMultilevel"/>
    <w:tmpl w:val="9DB46C7A"/>
    <w:lvl w:ilvl="0" w:tplc="BE323CF4">
      <w:start w:val="1"/>
      <w:numFmt w:val="bullet"/>
      <w:lvlText w:val=""/>
      <w:lvlJc w:val="left"/>
      <w:pPr>
        <w:ind w:left="1069" w:hanging="360"/>
      </w:pPr>
      <w:rPr>
        <w:rFonts w:ascii="Symbol" w:hAnsi="Symbol" w:cs="Times New Roman" w:hint="default"/>
      </w:rPr>
    </w:lvl>
    <w:lvl w:ilvl="1" w:tplc="EB6AEE02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646CFB3A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9A60DEEC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B14C3B8A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AA5C24EE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CBF58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1014151C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820A96C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0BC1253F"/>
    <w:multiLevelType w:val="hybridMultilevel"/>
    <w:tmpl w:val="4482AD60"/>
    <w:lvl w:ilvl="0" w:tplc="C7F472C8">
      <w:start w:val="1"/>
      <w:numFmt w:val="bullet"/>
      <w:lvlText w:val=""/>
      <w:lvlJc w:val="left"/>
      <w:pPr>
        <w:ind w:left="1770" w:hanging="360"/>
      </w:pPr>
      <w:rPr>
        <w:rFonts w:ascii="Symbol" w:hAnsi="Symbol" w:cs="Times New Roman" w:hint="default"/>
      </w:rPr>
    </w:lvl>
    <w:lvl w:ilvl="1" w:tplc="C6AA19EE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256273E4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58F08A4E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75827880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690C6D24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9468C35A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CC963652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66CE6C0A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4" w15:restartNumberingAfterBreak="0">
    <w:nsid w:val="0C607F2A"/>
    <w:multiLevelType w:val="hybridMultilevel"/>
    <w:tmpl w:val="9A26322C"/>
    <w:lvl w:ilvl="0" w:tplc="A9C80A08">
      <w:start w:val="1"/>
      <w:numFmt w:val="decimal"/>
      <w:lvlText w:val="%1."/>
      <w:lvlJc w:val="left"/>
      <w:pPr>
        <w:ind w:left="1713" w:hanging="360"/>
      </w:pPr>
    </w:lvl>
    <w:lvl w:ilvl="1" w:tplc="51D4C260" w:tentative="1">
      <w:start w:val="1"/>
      <w:numFmt w:val="lowerLetter"/>
      <w:lvlText w:val="%2."/>
      <w:lvlJc w:val="left"/>
      <w:pPr>
        <w:ind w:left="2433" w:hanging="360"/>
      </w:pPr>
    </w:lvl>
    <w:lvl w:ilvl="2" w:tplc="6448A966" w:tentative="1">
      <w:start w:val="1"/>
      <w:numFmt w:val="lowerRoman"/>
      <w:lvlText w:val="%3."/>
      <w:lvlJc w:val="right"/>
      <w:pPr>
        <w:ind w:left="3153" w:hanging="180"/>
      </w:pPr>
    </w:lvl>
    <w:lvl w:ilvl="3" w:tplc="61EAA1CA" w:tentative="1">
      <w:start w:val="1"/>
      <w:numFmt w:val="decimal"/>
      <w:lvlText w:val="%4."/>
      <w:lvlJc w:val="left"/>
      <w:pPr>
        <w:ind w:left="3873" w:hanging="360"/>
      </w:pPr>
    </w:lvl>
    <w:lvl w:ilvl="4" w:tplc="2FFE842C" w:tentative="1">
      <w:start w:val="1"/>
      <w:numFmt w:val="lowerLetter"/>
      <w:lvlText w:val="%5."/>
      <w:lvlJc w:val="left"/>
      <w:pPr>
        <w:ind w:left="4593" w:hanging="360"/>
      </w:pPr>
    </w:lvl>
    <w:lvl w:ilvl="5" w:tplc="27FE89C6" w:tentative="1">
      <w:start w:val="1"/>
      <w:numFmt w:val="lowerRoman"/>
      <w:lvlText w:val="%6."/>
      <w:lvlJc w:val="right"/>
      <w:pPr>
        <w:ind w:left="5313" w:hanging="180"/>
      </w:pPr>
    </w:lvl>
    <w:lvl w:ilvl="6" w:tplc="E4DC8390" w:tentative="1">
      <w:start w:val="1"/>
      <w:numFmt w:val="decimal"/>
      <w:lvlText w:val="%7."/>
      <w:lvlJc w:val="left"/>
      <w:pPr>
        <w:ind w:left="6033" w:hanging="360"/>
      </w:pPr>
    </w:lvl>
    <w:lvl w:ilvl="7" w:tplc="8B5CED14" w:tentative="1">
      <w:start w:val="1"/>
      <w:numFmt w:val="lowerLetter"/>
      <w:lvlText w:val="%8."/>
      <w:lvlJc w:val="left"/>
      <w:pPr>
        <w:ind w:left="6753" w:hanging="360"/>
      </w:pPr>
    </w:lvl>
    <w:lvl w:ilvl="8" w:tplc="AECA2540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5" w15:restartNumberingAfterBreak="0">
    <w:nsid w:val="0EC85001"/>
    <w:multiLevelType w:val="hybridMultilevel"/>
    <w:tmpl w:val="ACCECC0E"/>
    <w:lvl w:ilvl="0" w:tplc="764CD6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C866D18" w:tentative="1">
      <w:start w:val="1"/>
      <w:numFmt w:val="lowerLetter"/>
      <w:lvlText w:val="%2."/>
      <w:lvlJc w:val="left"/>
      <w:pPr>
        <w:ind w:left="1440" w:hanging="360"/>
      </w:pPr>
    </w:lvl>
    <w:lvl w:ilvl="2" w:tplc="9CFE2D38" w:tentative="1">
      <w:start w:val="1"/>
      <w:numFmt w:val="lowerRoman"/>
      <w:lvlText w:val="%3."/>
      <w:lvlJc w:val="right"/>
      <w:pPr>
        <w:ind w:left="2160" w:hanging="180"/>
      </w:pPr>
    </w:lvl>
    <w:lvl w:ilvl="3" w:tplc="4CD04CBC" w:tentative="1">
      <w:start w:val="1"/>
      <w:numFmt w:val="decimal"/>
      <w:lvlText w:val="%4."/>
      <w:lvlJc w:val="left"/>
      <w:pPr>
        <w:ind w:left="2880" w:hanging="360"/>
      </w:pPr>
    </w:lvl>
    <w:lvl w:ilvl="4" w:tplc="454258BC" w:tentative="1">
      <w:start w:val="1"/>
      <w:numFmt w:val="lowerLetter"/>
      <w:lvlText w:val="%5."/>
      <w:lvlJc w:val="left"/>
      <w:pPr>
        <w:ind w:left="3600" w:hanging="360"/>
      </w:pPr>
    </w:lvl>
    <w:lvl w:ilvl="5" w:tplc="BEC28926" w:tentative="1">
      <w:start w:val="1"/>
      <w:numFmt w:val="lowerRoman"/>
      <w:lvlText w:val="%6."/>
      <w:lvlJc w:val="right"/>
      <w:pPr>
        <w:ind w:left="4320" w:hanging="180"/>
      </w:pPr>
    </w:lvl>
    <w:lvl w:ilvl="6" w:tplc="1908929C" w:tentative="1">
      <w:start w:val="1"/>
      <w:numFmt w:val="decimal"/>
      <w:lvlText w:val="%7."/>
      <w:lvlJc w:val="left"/>
      <w:pPr>
        <w:ind w:left="5040" w:hanging="360"/>
      </w:pPr>
    </w:lvl>
    <w:lvl w:ilvl="7" w:tplc="0A32763A" w:tentative="1">
      <w:start w:val="1"/>
      <w:numFmt w:val="lowerLetter"/>
      <w:lvlText w:val="%8."/>
      <w:lvlJc w:val="left"/>
      <w:pPr>
        <w:ind w:left="5760" w:hanging="360"/>
      </w:pPr>
    </w:lvl>
    <w:lvl w:ilvl="8" w:tplc="16BA1BD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904039"/>
    <w:multiLevelType w:val="hybridMultilevel"/>
    <w:tmpl w:val="549C5504"/>
    <w:lvl w:ilvl="0" w:tplc="CF9C242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6942A5C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9607B7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0E184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BECE98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D6CFD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D0A92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DC9A4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48A865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4E7F40"/>
    <w:multiLevelType w:val="hybridMultilevel"/>
    <w:tmpl w:val="9886CF0A"/>
    <w:lvl w:ilvl="0" w:tplc="B7B065FA">
      <w:start w:val="1"/>
      <w:numFmt w:val="bullet"/>
      <w:pStyle w:val="Text1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99886FB2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5CAC9300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D2F464F6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9BD49D00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959C1468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296C6056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601463EA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9E92D632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" w15:restartNumberingAfterBreak="0">
    <w:nsid w:val="1A6B2F28"/>
    <w:multiLevelType w:val="hybridMultilevel"/>
    <w:tmpl w:val="AFFCD7D2"/>
    <w:lvl w:ilvl="0" w:tplc="A7CE1AB8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4D1455D2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EAB00408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FFB2E784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355C8A04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5E008156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2514F09C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200CD9C6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1A627118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9" w15:restartNumberingAfterBreak="0">
    <w:nsid w:val="3A064A29"/>
    <w:multiLevelType w:val="hybridMultilevel"/>
    <w:tmpl w:val="B8A647CA"/>
    <w:lvl w:ilvl="0" w:tplc="41640A86">
      <w:start w:val="1"/>
      <w:numFmt w:val="bullet"/>
      <w:lvlText w:val=""/>
      <w:lvlJc w:val="left"/>
      <w:pPr>
        <w:tabs>
          <w:tab w:val="num" w:pos="1713"/>
        </w:tabs>
        <w:ind w:left="1713" w:hanging="360"/>
      </w:pPr>
      <w:rPr>
        <w:rFonts w:ascii="Symbol" w:hAnsi="Symbol" w:cs="Times New Roman" w:hint="default"/>
      </w:rPr>
    </w:lvl>
    <w:lvl w:ilvl="1" w:tplc="0836613A">
      <w:start w:val="1"/>
      <w:numFmt w:val="bullet"/>
      <w:lvlText w:val="o"/>
      <w:lvlJc w:val="left"/>
      <w:pPr>
        <w:tabs>
          <w:tab w:val="num" w:pos="2433"/>
        </w:tabs>
        <w:ind w:left="2433" w:hanging="360"/>
      </w:pPr>
      <w:rPr>
        <w:rFonts w:ascii="Courier New" w:hAnsi="Courier New" w:cs="Courier New" w:hint="default"/>
      </w:rPr>
    </w:lvl>
    <w:lvl w:ilvl="2" w:tplc="87182BE0">
      <w:start w:val="1"/>
      <w:numFmt w:val="bullet"/>
      <w:lvlText w:val=""/>
      <w:lvlJc w:val="left"/>
      <w:pPr>
        <w:tabs>
          <w:tab w:val="num" w:pos="3153"/>
        </w:tabs>
        <w:ind w:left="3153" w:hanging="360"/>
      </w:pPr>
      <w:rPr>
        <w:rFonts w:ascii="Wingdings" w:hAnsi="Wingdings" w:cs="Times New Roman" w:hint="default"/>
      </w:rPr>
    </w:lvl>
    <w:lvl w:ilvl="3" w:tplc="93AEFA80">
      <w:start w:val="1"/>
      <w:numFmt w:val="bullet"/>
      <w:lvlText w:val=""/>
      <w:lvlJc w:val="left"/>
      <w:pPr>
        <w:tabs>
          <w:tab w:val="num" w:pos="3873"/>
        </w:tabs>
        <w:ind w:left="3873" w:hanging="360"/>
      </w:pPr>
      <w:rPr>
        <w:rFonts w:ascii="Symbol" w:hAnsi="Symbol" w:cs="Times New Roman" w:hint="default"/>
      </w:rPr>
    </w:lvl>
    <w:lvl w:ilvl="4" w:tplc="A69AFB24">
      <w:start w:val="1"/>
      <w:numFmt w:val="bullet"/>
      <w:lvlText w:val="o"/>
      <w:lvlJc w:val="left"/>
      <w:pPr>
        <w:tabs>
          <w:tab w:val="num" w:pos="4593"/>
        </w:tabs>
        <w:ind w:left="4593" w:hanging="360"/>
      </w:pPr>
      <w:rPr>
        <w:rFonts w:ascii="Courier New" w:hAnsi="Courier New" w:cs="Courier New" w:hint="default"/>
      </w:rPr>
    </w:lvl>
    <w:lvl w:ilvl="5" w:tplc="34CCE120">
      <w:start w:val="1"/>
      <w:numFmt w:val="bullet"/>
      <w:lvlText w:val=""/>
      <w:lvlJc w:val="left"/>
      <w:pPr>
        <w:tabs>
          <w:tab w:val="num" w:pos="5313"/>
        </w:tabs>
        <w:ind w:left="5313" w:hanging="360"/>
      </w:pPr>
      <w:rPr>
        <w:rFonts w:ascii="Wingdings" w:hAnsi="Wingdings" w:cs="Times New Roman" w:hint="default"/>
      </w:rPr>
    </w:lvl>
    <w:lvl w:ilvl="6" w:tplc="295C0E8C">
      <w:start w:val="1"/>
      <w:numFmt w:val="bullet"/>
      <w:lvlText w:val=""/>
      <w:lvlJc w:val="left"/>
      <w:pPr>
        <w:tabs>
          <w:tab w:val="num" w:pos="6033"/>
        </w:tabs>
        <w:ind w:left="6033" w:hanging="360"/>
      </w:pPr>
      <w:rPr>
        <w:rFonts w:ascii="Symbol" w:hAnsi="Symbol" w:cs="Times New Roman" w:hint="default"/>
      </w:rPr>
    </w:lvl>
    <w:lvl w:ilvl="7" w:tplc="7B5AC5F0">
      <w:start w:val="1"/>
      <w:numFmt w:val="bullet"/>
      <w:lvlText w:val="o"/>
      <w:lvlJc w:val="left"/>
      <w:pPr>
        <w:tabs>
          <w:tab w:val="num" w:pos="6753"/>
        </w:tabs>
        <w:ind w:left="6753" w:hanging="360"/>
      </w:pPr>
      <w:rPr>
        <w:rFonts w:ascii="Courier New" w:hAnsi="Courier New" w:cs="Courier New" w:hint="default"/>
      </w:rPr>
    </w:lvl>
    <w:lvl w:ilvl="8" w:tplc="2E54D1F8">
      <w:start w:val="1"/>
      <w:numFmt w:val="bullet"/>
      <w:lvlText w:val=""/>
      <w:lvlJc w:val="left"/>
      <w:pPr>
        <w:tabs>
          <w:tab w:val="num" w:pos="7473"/>
        </w:tabs>
        <w:ind w:left="7473" w:hanging="360"/>
      </w:pPr>
      <w:rPr>
        <w:rFonts w:ascii="Wingdings" w:hAnsi="Wingdings" w:cs="Times New Roman" w:hint="default"/>
      </w:rPr>
    </w:lvl>
  </w:abstractNum>
  <w:abstractNum w:abstractNumId="10" w15:restartNumberingAfterBreak="0">
    <w:nsid w:val="3A910C05"/>
    <w:multiLevelType w:val="hybridMultilevel"/>
    <w:tmpl w:val="917CD27A"/>
    <w:lvl w:ilvl="0" w:tplc="D980850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F932AC3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2080BD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E8BA2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2724C6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EA6D4B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F228B9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E8FF8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168376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DF6FE2"/>
    <w:multiLevelType w:val="hybridMultilevel"/>
    <w:tmpl w:val="F452B96A"/>
    <w:lvl w:ilvl="0" w:tplc="740A14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 w:tplc="74BE1A1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4823BC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3DBE116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024BD2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2A06EF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13C4AE7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CDF4885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EA8733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12" w15:restartNumberingAfterBreak="0">
    <w:nsid w:val="48076B08"/>
    <w:multiLevelType w:val="hybridMultilevel"/>
    <w:tmpl w:val="9670AE28"/>
    <w:lvl w:ilvl="0" w:tplc="DB168FF6">
      <w:start w:val="1"/>
      <w:numFmt w:val="decimal"/>
      <w:pStyle w:val="Reference"/>
      <w:lvlText w:val="%1."/>
      <w:lvlJc w:val="left"/>
      <w:pPr>
        <w:ind w:left="1713" w:hanging="360"/>
      </w:pPr>
      <w:rPr>
        <w:rFonts w:ascii="Arial" w:hAnsi="Arial" w:hint="default"/>
      </w:rPr>
    </w:lvl>
    <w:lvl w:ilvl="1" w:tplc="3684B678" w:tentative="1">
      <w:start w:val="1"/>
      <w:numFmt w:val="lowerLetter"/>
      <w:lvlText w:val="%2."/>
      <w:lvlJc w:val="left"/>
      <w:pPr>
        <w:ind w:left="2433" w:hanging="360"/>
      </w:pPr>
    </w:lvl>
    <w:lvl w:ilvl="2" w:tplc="948AE95C" w:tentative="1">
      <w:start w:val="1"/>
      <w:numFmt w:val="lowerRoman"/>
      <w:lvlText w:val="%3."/>
      <w:lvlJc w:val="right"/>
      <w:pPr>
        <w:ind w:left="3153" w:hanging="180"/>
      </w:pPr>
    </w:lvl>
    <w:lvl w:ilvl="3" w:tplc="FED03280" w:tentative="1">
      <w:start w:val="1"/>
      <w:numFmt w:val="decimal"/>
      <w:lvlText w:val="%4."/>
      <w:lvlJc w:val="left"/>
      <w:pPr>
        <w:ind w:left="3873" w:hanging="360"/>
      </w:pPr>
    </w:lvl>
    <w:lvl w:ilvl="4" w:tplc="AE36CF9A" w:tentative="1">
      <w:start w:val="1"/>
      <w:numFmt w:val="lowerLetter"/>
      <w:lvlText w:val="%5."/>
      <w:lvlJc w:val="left"/>
      <w:pPr>
        <w:ind w:left="4593" w:hanging="360"/>
      </w:pPr>
    </w:lvl>
    <w:lvl w:ilvl="5" w:tplc="058074F2" w:tentative="1">
      <w:start w:val="1"/>
      <w:numFmt w:val="lowerRoman"/>
      <w:lvlText w:val="%6."/>
      <w:lvlJc w:val="right"/>
      <w:pPr>
        <w:ind w:left="5313" w:hanging="180"/>
      </w:pPr>
    </w:lvl>
    <w:lvl w:ilvl="6" w:tplc="E72C16D8" w:tentative="1">
      <w:start w:val="1"/>
      <w:numFmt w:val="decimal"/>
      <w:lvlText w:val="%7."/>
      <w:lvlJc w:val="left"/>
      <w:pPr>
        <w:ind w:left="6033" w:hanging="360"/>
      </w:pPr>
    </w:lvl>
    <w:lvl w:ilvl="7" w:tplc="9C0A99C2" w:tentative="1">
      <w:start w:val="1"/>
      <w:numFmt w:val="lowerLetter"/>
      <w:lvlText w:val="%8."/>
      <w:lvlJc w:val="left"/>
      <w:pPr>
        <w:ind w:left="6753" w:hanging="360"/>
      </w:pPr>
    </w:lvl>
    <w:lvl w:ilvl="8" w:tplc="262A9B80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3" w15:restartNumberingAfterBreak="0">
    <w:nsid w:val="52A302F8"/>
    <w:multiLevelType w:val="hybridMultilevel"/>
    <w:tmpl w:val="2418FA0A"/>
    <w:lvl w:ilvl="0" w:tplc="2FBA39B4">
      <w:start w:val="1"/>
      <w:numFmt w:val="bullet"/>
      <w:lvlText w:val=""/>
      <w:lvlJc w:val="left"/>
      <w:pPr>
        <w:ind w:left="1713" w:hanging="360"/>
      </w:pPr>
      <w:rPr>
        <w:rFonts w:ascii="Symbol" w:hAnsi="Symbol" w:cs="Times New Roman" w:hint="default"/>
      </w:rPr>
    </w:lvl>
    <w:lvl w:ilvl="1" w:tplc="0E1A3BAC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B712A8AA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2A6CCD14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22DA8E76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ACF8470C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2104D99C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F5CC1586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112887FE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4" w15:restartNumberingAfterBreak="0">
    <w:nsid w:val="578D73AB"/>
    <w:multiLevelType w:val="hybridMultilevel"/>
    <w:tmpl w:val="87462A82"/>
    <w:lvl w:ilvl="0" w:tplc="7A16090E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D27ED042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2BE2E19C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B6184BDC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A2A28AA4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4F0AB10C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A7E223C8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186AE484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536CCED0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5" w15:restartNumberingAfterBreak="0">
    <w:nsid w:val="5B1617F7"/>
    <w:multiLevelType w:val="hybridMultilevel"/>
    <w:tmpl w:val="1220CF62"/>
    <w:lvl w:ilvl="0" w:tplc="7846B114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C7B05932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44FABDDE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7944AA44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8704067A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E3D2B114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D3E24708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552A9284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60B0BF98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6" w15:restartNumberingAfterBreak="0">
    <w:nsid w:val="5B633066"/>
    <w:multiLevelType w:val="hybridMultilevel"/>
    <w:tmpl w:val="C85AD486"/>
    <w:lvl w:ilvl="0" w:tplc="D02844EA">
      <w:start w:val="1"/>
      <w:numFmt w:val="bullet"/>
      <w:lvlText w:val=""/>
      <w:lvlJc w:val="left"/>
      <w:pPr>
        <w:ind w:left="1570" w:hanging="360"/>
      </w:pPr>
      <w:rPr>
        <w:rFonts w:ascii="Symbol" w:hAnsi="Symbol" w:hint="default"/>
      </w:rPr>
    </w:lvl>
    <w:lvl w:ilvl="1" w:tplc="3FD2D284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CFC2CB36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957C197C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BCCF1CA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7D06CD86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158C0B18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1598DB44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4DDC6B7E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17" w15:restartNumberingAfterBreak="0">
    <w:nsid w:val="5DA71862"/>
    <w:multiLevelType w:val="hybridMultilevel"/>
    <w:tmpl w:val="31D8A2D2"/>
    <w:lvl w:ilvl="0" w:tplc="17F435C4">
      <w:start w:val="1"/>
      <w:numFmt w:val="bullet"/>
      <w:lvlText w:val=""/>
      <w:lvlJc w:val="left"/>
      <w:pPr>
        <w:tabs>
          <w:tab w:val="num" w:pos="1713"/>
        </w:tabs>
        <w:ind w:left="1713" w:hanging="360"/>
      </w:pPr>
      <w:rPr>
        <w:rFonts w:ascii="Symbol" w:hAnsi="Symbol" w:hint="default"/>
      </w:rPr>
    </w:lvl>
    <w:lvl w:ilvl="1" w:tplc="2DCA1AF8" w:tentative="1">
      <w:start w:val="1"/>
      <w:numFmt w:val="bullet"/>
      <w:lvlText w:val="o"/>
      <w:lvlJc w:val="left"/>
      <w:pPr>
        <w:tabs>
          <w:tab w:val="num" w:pos="2433"/>
        </w:tabs>
        <w:ind w:left="2433" w:hanging="360"/>
      </w:pPr>
      <w:rPr>
        <w:rFonts w:ascii="Courier New" w:hAnsi="Courier New" w:hint="default"/>
      </w:rPr>
    </w:lvl>
    <w:lvl w:ilvl="2" w:tplc="1B96BB96" w:tentative="1">
      <w:start w:val="1"/>
      <w:numFmt w:val="bullet"/>
      <w:lvlText w:val=""/>
      <w:lvlJc w:val="left"/>
      <w:pPr>
        <w:tabs>
          <w:tab w:val="num" w:pos="3153"/>
        </w:tabs>
        <w:ind w:left="3153" w:hanging="360"/>
      </w:pPr>
      <w:rPr>
        <w:rFonts w:ascii="Wingdings" w:hAnsi="Wingdings" w:hint="default"/>
      </w:rPr>
    </w:lvl>
    <w:lvl w:ilvl="3" w:tplc="1D4658BA" w:tentative="1">
      <w:start w:val="1"/>
      <w:numFmt w:val="bullet"/>
      <w:lvlText w:val=""/>
      <w:lvlJc w:val="left"/>
      <w:pPr>
        <w:tabs>
          <w:tab w:val="num" w:pos="3873"/>
        </w:tabs>
        <w:ind w:left="3873" w:hanging="360"/>
      </w:pPr>
      <w:rPr>
        <w:rFonts w:ascii="Symbol" w:hAnsi="Symbol" w:hint="default"/>
      </w:rPr>
    </w:lvl>
    <w:lvl w:ilvl="4" w:tplc="5BAEA454" w:tentative="1">
      <w:start w:val="1"/>
      <w:numFmt w:val="bullet"/>
      <w:lvlText w:val="o"/>
      <w:lvlJc w:val="left"/>
      <w:pPr>
        <w:tabs>
          <w:tab w:val="num" w:pos="4593"/>
        </w:tabs>
        <w:ind w:left="4593" w:hanging="360"/>
      </w:pPr>
      <w:rPr>
        <w:rFonts w:ascii="Courier New" w:hAnsi="Courier New" w:hint="default"/>
      </w:rPr>
    </w:lvl>
    <w:lvl w:ilvl="5" w:tplc="976EFBF0" w:tentative="1">
      <w:start w:val="1"/>
      <w:numFmt w:val="bullet"/>
      <w:lvlText w:val=""/>
      <w:lvlJc w:val="left"/>
      <w:pPr>
        <w:tabs>
          <w:tab w:val="num" w:pos="5313"/>
        </w:tabs>
        <w:ind w:left="5313" w:hanging="360"/>
      </w:pPr>
      <w:rPr>
        <w:rFonts w:ascii="Wingdings" w:hAnsi="Wingdings" w:hint="default"/>
      </w:rPr>
    </w:lvl>
    <w:lvl w:ilvl="6" w:tplc="B550438A" w:tentative="1">
      <w:start w:val="1"/>
      <w:numFmt w:val="bullet"/>
      <w:lvlText w:val=""/>
      <w:lvlJc w:val="left"/>
      <w:pPr>
        <w:tabs>
          <w:tab w:val="num" w:pos="6033"/>
        </w:tabs>
        <w:ind w:left="6033" w:hanging="360"/>
      </w:pPr>
      <w:rPr>
        <w:rFonts w:ascii="Symbol" w:hAnsi="Symbol" w:hint="default"/>
      </w:rPr>
    </w:lvl>
    <w:lvl w:ilvl="7" w:tplc="607C0454" w:tentative="1">
      <w:start w:val="1"/>
      <w:numFmt w:val="bullet"/>
      <w:lvlText w:val="o"/>
      <w:lvlJc w:val="left"/>
      <w:pPr>
        <w:tabs>
          <w:tab w:val="num" w:pos="6753"/>
        </w:tabs>
        <w:ind w:left="6753" w:hanging="360"/>
      </w:pPr>
      <w:rPr>
        <w:rFonts w:ascii="Courier New" w:hAnsi="Courier New" w:hint="default"/>
      </w:rPr>
    </w:lvl>
    <w:lvl w:ilvl="8" w:tplc="4EE2CE56" w:tentative="1">
      <w:start w:val="1"/>
      <w:numFmt w:val="bullet"/>
      <w:lvlText w:val=""/>
      <w:lvlJc w:val="left"/>
      <w:pPr>
        <w:tabs>
          <w:tab w:val="num" w:pos="7473"/>
        </w:tabs>
        <w:ind w:left="7473" w:hanging="360"/>
      </w:pPr>
      <w:rPr>
        <w:rFonts w:ascii="Wingdings" w:hAnsi="Wingdings" w:hint="default"/>
      </w:rPr>
    </w:lvl>
  </w:abstractNum>
  <w:abstractNum w:abstractNumId="18" w15:restartNumberingAfterBreak="0">
    <w:nsid w:val="607F2CFF"/>
    <w:multiLevelType w:val="hybridMultilevel"/>
    <w:tmpl w:val="E68E7014"/>
    <w:lvl w:ilvl="0" w:tplc="206C39C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 w:tplc="C2DAB20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63FC379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DDAE1D8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6A3263C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8B20F4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3BD4BE0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AE46675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4C21FA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19" w15:restartNumberingAfterBreak="0">
    <w:nsid w:val="60D91E36"/>
    <w:multiLevelType w:val="hybridMultilevel"/>
    <w:tmpl w:val="8DF44E82"/>
    <w:lvl w:ilvl="0" w:tplc="BA642942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465ED24E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7C568A4A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A2925A00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18943F66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A63E2EDC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329030B2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622CB3C0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6C2C685C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0" w15:restartNumberingAfterBreak="0">
    <w:nsid w:val="64402D97"/>
    <w:multiLevelType w:val="hybridMultilevel"/>
    <w:tmpl w:val="4B7A03F8"/>
    <w:lvl w:ilvl="0" w:tplc="F87C62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 w:tplc="DEF86A4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6E00CA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70E46CA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FD54257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46E7BD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B548160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2182C38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B5A4DAD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21" w15:restartNumberingAfterBreak="0">
    <w:nsid w:val="75E47862"/>
    <w:multiLevelType w:val="hybridMultilevel"/>
    <w:tmpl w:val="D3669222"/>
    <w:lvl w:ilvl="0" w:tplc="49AEF798">
      <w:start w:val="1"/>
      <w:numFmt w:val="decimal"/>
      <w:pStyle w:val="References"/>
      <w:lvlText w:val="%1."/>
      <w:lvlJc w:val="left"/>
      <w:pPr>
        <w:ind w:left="1069" w:hanging="360"/>
      </w:pPr>
      <w:rPr>
        <w:rFonts w:hint="default"/>
      </w:rPr>
    </w:lvl>
    <w:lvl w:ilvl="1" w:tplc="35BA7404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57E9476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EF2AD19A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B1FA669C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B92CB80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7486B5EC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AD483FA8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97EE30B8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2" w15:restartNumberingAfterBreak="0">
    <w:nsid w:val="7D3B01CB"/>
    <w:multiLevelType w:val="hybridMultilevel"/>
    <w:tmpl w:val="0354FB3E"/>
    <w:lvl w:ilvl="0" w:tplc="067ADE50">
      <w:start w:val="1"/>
      <w:numFmt w:val="decimal"/>
      <w:lvlText w:val="%1."/>
      <w:lvlJc w:val="left"/>
      <w:pPr>
        <w:ind w:left="720" w:hanging="360"/>
      </w:pPr>
    </w:lvl>
    <w:lvl w:ilvl="1" w:tplc="2652649A" w:tentative="1">
      <w:start w:val="1"/>
      <w:numFmt w:val="lowerLetter"/>
      <w:lvlText w:val="%2."/>
      <w:lvlJc w:val="left"/>
      <w:pPr>
        <w:ind w:left="1440" w:hanging="360"/>
      </w:pPr>
    </w:lvl>
    <w:lvl w:ilvl="2" w:tplc="EBAE1390" w:tentative="1">
      <w:start w:val="1"/>
      <w:numFmt w:val="lowerRoman"/>
      <w:lvlText w:val="%3."/>
      <w:lvlJc w:val="right"/>
      <w:pPr>
        <w:ind w:left="2160" w:hanging="180"/>
      </w:pPr>
    </w:lvl>
    <w:lvl w:ilvl="3" w:tplc="E02E0888" w:tentative="1">
      <w:start w:val="1"/>
      <w:numFmt w:val="decimal"/>
      <w:lvlText w:val="%4."/>
      <w:lvlJc w:val="left"/>
      <w:pPr>
        <w:ind w:left="2880" w:hanging="360"/>
      </w:pPr>
    </w:lvl>
    <w:lvl w:ilvl="4" w:tplc="C2001E58" w:tentative="1">
      <w:start w:val="1"/>
      <w:numFmt w:val="lowerLetter"/>
      <w:lvlText w:val="%5."/>
      <w:lvlJc w:val="left"/>
      <w:pPr>
        <w:ind w:left="3600" w:hanging="360"/>
      </w:pPr>
    </w:lvl>
    <w:lvl w:ilvl="5" w:tplc="5A664F80" w:tentative="1">
      <w:start w:val="1"/>
      <w:numFmt w:val="lowerRoman"/>
      <w:lvlText w:val="%6."/>
      <w:lvlJc w:val="right"/>
      <w:pPr>
        <w:ind w:left="4320" w:hanging="180"/>
      </w:pPr>
    </w:lvl>
    <w:lvl w:ilvl="6" w:tplc="740697F6" w:tentative="1">
      <w:start w:val="1"/>
      <w:numFmt w:val="decimal"/>
      <w:lvlText w:val="%7."/>
      <w:lvlJc w:val="left"/>
      <w:pPr>
        <w:ind w:left="5040" w:hanging="360"/>
      </w:pPr>
    </w:lvl>
    <w:lvl w:ilvl="7" w:tplc="1DB644DE" w:tentative="1">
      <w:start w:val="1"/>
      <w:numFmt w:val="lowerLetter"/>
      <w:lvlText w:val="%8."/>
      <w:lvlJc w:val="left"/>
      <w:pPr>
        <w:ind w:left="5760" w:hanging="360"/>
      </w:pPr>
    </w:lvl>
    <w:lvl w:ilvl="8" w:tplc="48A0B5F6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9725469">
    <w:abstractNumId w:val="0"/>
  </w:num>
  <w:num w:numId="2" w16cid:durableId="1226991709">
    <w:abstractNumId w:val="11"/>
  </w:num>
  <w:num w:numId="3" w16cid:durableId="839659841">
    <w:abstractNumId w:val="20"/>
  </w:num>
  <w:num w:numId="4" w16cid:durableId="1402216687">
    <w:abstractNumId w:val="18"/>
  </w:num>
  <w:num w:numId="5" w16cid:durableId="1996257833">
    <w:abstractNumId w:val="1"/>
  </w:num>
  <w:num w:numId="6" w16cid:durableId="1195463389">
    <w:abstractNumId w:val="9"/>
  </w:num>
  <w:num w:numId="7" w16cid:durableId="1349134573">
    <w:abstractNumId w:val="17"/>
  </w:num>
  <w:num w:numId="8" w16cid:durableId="1052001030">
    <w:abstractNumId w:val="14"/>
  </w:num>
  <w:num w:numId="9" w16cid:durableId="1205947359">
    <w:abstractNumId w:val="8"/>
  </w:num>
  <w:num w:numId="10" w16cid:durableId="484509742">
    <w:abstractNumId w:val="15"/>
  </w:num>
  <w:num w:numId="11" w16cid:durableId="559630319">
    <w:abstractNumId w:val="13"/>
  </w:num>
  <w:num w:numId="12" w16cid:durableId="1061517722">
    <w:abstractNumId w:val="3"/>
  </w:num>
  <w:num w:numId="13" w16cid:durableId="1368682251">
    <w:abstractNumId w:val="2"/>
  </w:num>
  <w:num w:numId="14" w16cid:durableId="2037542042">
    <w:abstractNumId w:val="21"/>
  </w:num>
  <w:num w:numId="15" w16cid:durableId="1514032446">
    <w:abstractNumId w:val="16"/>
  </w:num>
  <w:num w:numId="16" w16cid:durableId="354775377">
    <w:abstractNumId w:val="7"/>
  </w:num>
  <w:num w:numId="17" w16cid:durableId="307053294">
    <w:abstractNumId w:val="12"/>
  </w:num>
  <w:num w:numId="18" w16cid:durableId="1166433829">
    <w:abstractNumId w:val="19"/>
  </w:num>
  <w:num w:numId="19" w16cid:durableId="768933899">
    <w:abstractNumId w:val="4"/>
  </w:num>
  <w:num w:numId="20" w16cid:durableId="851186875">
    <w:abstractNumId w:val="22"/>
  </w:num>
  <w:num w:numId="21" w16cid:durableId="1291395715">
    <w:abstractNumId w:val="6"/>
  </w:num>
  <w:num w:numId="22" w16cid:durableId="2130859135">
    <w:abstractNumId w:val="10"/>
  </w:num>
  <w:num w:numId="23" w16cid:durableId="581917060">
    <w:abstractNumId w:val="5"/>
  </w:num>
  <w:num w:numId="24" w16cid:durableId="620692066">
    <w:abstractNumId w:val="0"/>
  </w:num>
  <w:num w:numId="25" w16cid:durableId="6210374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9874406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60679DF7-DF26-4DAC-8D8D-573D0E8E366B}"/>
    <w:docVar w:name="dgnword-eventsink" w:val="12345056"/>
  </w:docVars>
  <w:rsids>
    <w:rsidRoot w:val="0034623D"/>
    <w:rsid w:val="00011319"/>
    <w:rsid w:val="00016007"/>
    <w:rsid w:val="00031969"/>
    <w:rsid w:val="00041245"/>
    <w:rsid w:val="0004344F"/>
    <w:rsid w:val="00072950"/>
    <w:rsid w:val="000C2EA7"/>
    <w:rsid w:val="000F52DE"/>
    <w:rsid w:val="000F6A23"/>
    <w:rsid w:val="00107B21"/>
    <w:rsid w:val="00113A56"/>
    <w:rsid w:val="00134F91"/>
    <w:rsid w:val="00136EA6"/>
    <w:rsid w:val="00163EF7"/>
    <w:rsid w:val="00173341"/>
    <w:rsid w:val="00174F5A"/>
    <w:rsid w:val="0018319C"/>
    <w:rsid w:val="001970D7"/>
    <w:rsid w:val="00197F22"/>
    <w:rsid w:val="001B0EB0"/>
    <w:rsid w:val="001B193F"/>
    <w:rsid w:val="001B2A3C"/>
    <w:rsid w:val="001B35B5"/>
    <w:rsid w:val="001D5223"/>
    <w:rsid w:val="001E1E76"/>
    <w:rsid w:val="001E596C"/>
    <w:rsid w:val="001E6614"/>
    <w:rsid w:val="001F18FA"/>
    <w:rsid w:val="00205714"/>
    <w:rsid w:val="00206AA5"/>
    <w:rsid w:val="002704F6"/>
    <w:rsid w:val="00284A58"/>
    <w:rsid w:val="00292D19"/>
    <w:rsid w:val="0029703C"/>
    <w:rsid w:val="002B3360"/>
    <w:rsid w:val="002C4EA6"/>
    <w:rsid w:val="002C7AAA"/>
    <w:rsid w:val="002E4ECF"/>
    <w:rsid w:val="00300FE7"/>
    <w:rsid w:val="00314F85"/>
    <w:rsid w:val="0034623D"/>
    <w:rsid w:val="00371B92"/>
    <w:rsid w:val="003736A9"/>
    <w:rsid w:val="00397332"/>
    <w:rsid w:val="003E70BF"/>
    <w:rsid w:val="00410BBB"/>
    <w:rsid w:val="00431B78"/>
    <w:rsid w:val="00433C71"/>
    <w:rsid w:val="004610A2"/>
    <w:rsid w:val="00467EFF"/>
    <w:rsid w:val="004746A0"/>
    <w:rsid w:val="00491DC4"/>
    <w:rsid w:val="004B007E"/>
    <w:rsid w:val="004B1C74"/>
    <w:rsid w:val="004D2489"/>
    <w:rsid w:val="004D7868"/>
    <w:rsid w:val="004E02D6"/>
    <w:rsid w:val="004E4B0A"/>
    <w:rsid w:val="004E725A"/>
    <w:rsid w:val="00560C6C"/>
    <w:rsid w:val="00582E35"/>
    <w:rsid w:val="00587BCB"/>
    <w:rsid w:val="005D5269"/>
    <w:rsid w:val="005D6FEF"/>
    <w:rsid w:val="005F79BB"/>
    <w:rsid w:val="006040BA"/>
    <w:rsid w:val="00616177"/>
    <w:rsid w:val="006220F3"/>
    <w:rsid w:val="00642814"/>
    <w:rsid w:val="00643A3A"/>
    <w:rsid w:val="0065573D"/>
    <w:rsid w:val="00655E16"/>
    <w:rsid w:val="006773DB"/>
    <w:rsid w:val="006803DB"/>
    <w:rsid w:val="00696025"/>
    <w:rsid w:val="006B1401"/>
    <w:rsid w:val="006B2682"/>
    <w:rsid w:val="006B2C34"/>
    <w:rsid w:val="006C347D"/>
    <w:rsid w:val="006E0C0C"/>
    <w:rsid w:val="006E3ADB"/>
    <w:rsid w:val="006E46F5"/>
    <w:rsid w:val="006F1275"/>
    <w:rsid w:val="00712BEA"/>
    <w:rsid w:val="00727EE4"/>
    <w:rsid w:val="00746AF5"/>
    <w:rsid w:val="00751B7C"/>
    <w:rsid w:val="00762BCF"/>
    <w:rsid w:val="007761BB"/>
    <w:rsid w:val="00781743"/>
    <w:rsid w:val="007902C3"/>
    <w:rsid w:val="00795FD4"/>
    <w:rsid w:val="007C0344"/>
    <w:rsid w:val="007C08C9"/>
    <w:rsid w:val="007D165A"/>
    <w:rsid w:val="007E73B0"/>
    <w:rsid w:val="007F4378"/>
    <w:rsid w:val="00820B57"/>
    <w:rsid w:val="00846A91"/>
    <w:rsid w:val="0085224F"/>
    <w:rsid w:val="008814DA"/>
    <w:rsid w:val="008A1DED"/>
    <w:rsid w:val="008A73B3"/>
    <w:rsid w:val="008B0AC5"/>
    <w:rsid w:val="008D692B"/>
    <w:rsid w:val="008F5F4E"/>
    <w:rsid w:val="00916AE6"/>
    <w:rsid w:val="009547B7"/>
    <w:rsid w:val="00963D56"/>
    <w:rsid w:val="009A38F1"/>
    <w:rsid w:val="009A4526"/>
    <w:rsid w:val="009B1D3A"/>
    <w:rsid w:val="009B3369"/>
    <w:rsid w:val="009C0D3C"/>
    <w:rsid w:val="009C4484"/>
    <w:rsid w:val="009C6243"/>
    <w:rsid w:val="009E37BF"/>
    <w:rsid w:val="009F6A16"/>
    <w:rsid w:val="00A04DED"/>
    <w:rsid w:val="00A30FE7"/>
    <w:rsid w:val="00A75BED"/>
    <w:rsid w:val="00A91D45"/>
    <w:rsid w:val="00A95999"/>
    <w:rsid w:val="00AA57B0"/>
    <w:rsid w:val="00AB250C"/>
    <w:rsid w:val="00AC0D5C"/>
    <w:rsid w:val="00AC3459"/>
    <w:rsid w:val="00AD15BD"/>
    <w:rsid w:val="00AD2D2B"/>
    <w:rsid w:val="00AD55F2"/>
    <w:rsid w:val="00AD596B"/>
    <w:rsid w:val="00AE5030"/>
    <w:rsid w:val="00B03844"/>
    <w:rsid w:val="00B05C2F"/>
    <w:rsid w:val="00B53E63"/>
    <w:rsid w:val="00B74559"/>
    <w:rsid w:val="00C016A3"/>
    <w:rsid w:val="00C21F6B"/>
    <w:rsid w:val="00C417E7"/>
    <w:rsid w:val="00C5143B"/>
    <w:rsid w:val="00C61CAB"/>
    <w:rsid w:val="00C85998"/>
    <w:rsid w:val="00D17FB0"/>
    <w:rsid w:val="00D54F5D"/>
    <w:rsid w:val="00D70E78"/>
    <w:rsid w:val="00D724EB"/>
    <w:rsid w:val="00D9198E"/>
    <w:rsid w:val="00D95A5B"/>
    <w:rsid w:val="00DC1B94"/>
    <w:rsid w:val="00DF142C"/>
    <w:rsid w:val="00DF5A5D"/>
    <w:rsid w:val="00E2139F"/>
    <w:rsid w:val="00E31624"/>
    <w:rsid w:val="00E43262"/>
    <w:rsid w:val="00E47A37"/>
    <w:rsid w:val="00E55405"/>
    <w:rsid w:val="00E62487"/>
    <w:rsid w:val="00E84383"/>
    <w:rsid w:val="00E91BD2"/>
    <w:rsid w:val="00EA11AD"/>
    <w:rsid w:val="00EA6DAC"/>
    <w:rsid w:val="00EB3624"/>
    <w:rsid w:val="00EB4E27"/>
    <w:rsid w:val="00F26598"/>
    <w:rsid w:val="00F30466"/>
    <w:rsid w:val="00F51F47"/>
    <w:rsid w:val="00F7640F"/>
    <w:rsid w:val="00F82708"/>
    <w:rsid w:val="00F92171"/>
    <w:rsid w:val="00F96DF9"/>
    <w:rsid w:val="00FB1823"/>
    <w:rsid w:val="00FB6CD9"/>
    <w:rsid w:val="00FC6A5D"/>
    <w:rsid w:val="00FE3666"/>
    <w:rsid w:val="00FE71DD"/>
    <w:rsid w:val="00FF6F83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284AD"/>
  <w15:docId w15:val="{14260624-CDF3-4F6D-A45B-BDBAC96A7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16177"/>
    <w:pPr>
      <w:overflowPunct w:val="0"/>
      <w:autoSpaceDE w:val="0"/>
      <w:autoSpaceDN w:val="0"/>
      <w:adjustRightInd w:val="0"/>
      <w:textAlignment w:val="baseline"/>
    </w:pPr>
    <w:rPr>
      <w:rFonts w:ascii="Arial" w:hAnsi="Arial" w:cs="Arial"/>
      <w:lang w:val="fr-FR" w:eastAsia="fr-FR" w:bidi="ar-SA"/>
    </w:rPr>
  </w:style>
  <w:style w:type="paragraph" w:styleId="Nagwek1">
    <w:name w:val="heading 1"/>
    <w:basedOn w:val="Normalny"/>
    <w:next w:val="Text"/>
    <w:qFormat/>
    <w:pPr>
      <w:keepNext/>
      <w:pageBreakBefore/>
      <w:numPr>
        <w:numId w:val="1"/>
      </w:numPr>
      <w:pBdr>
        <w:bottom w:val="single" w:sz="6" w:space="20" w:color="auto"/>
        <w:between w:val="single" w:sz="6" w:space="20" w:color="auto"/>
      </w:pBdr>
      <w:tabs>
        <w:tab w:val="left" w:pos="851"/>
      </w:tabs>
      <w:spacing w:before="240" w:after="240"/>
      <w:ind w:hanging="851"/>
      <w:jc w:val="center"/>
      <w:outlineLvl w:val="0"/>
    </w:pPr>
    <w:rPr>
      <w:b/>
      <w:bCs/>
      <w:sz w:val="32"/>
      <w:szCs w:val="32"/>
      <w:lang w:val="en-GB"/>
    </w:rPr>
  </w:style>
  <w:style w:type="paragraph" w:styleId="Nagwek2">
    <w:name w:val="heading 2"/>
    <w:basedOn w:val="Nagwek1"/>
    <w:next w:val="Text"/>
    <w:qFormat/>
    <w:pPr>
      <w:pageBreakBefore w:val="0"/>
      <w:numPr>
        <w:ilvl w:val="1"/>
      </w:numPr>
      <w:pBdr>
        <w:bottom w:val="none" w:sz="0" w:space="0" w:color="auto"/>
        <w:between w:val="none" w:sz="0" w:space="0" w:color="auto"/>
      </w:pBdr>
      <w:shd w:val="pct10" w:color="auto" w:fill="auto"/>
      <w:spacing w:before="480" w:after="0"/>
      <w:jc w:val="left"/>
      <w:outlineLvl w:val="1"/>
    </w:pPr>
    <w:rPr>
      <w:smallCaps/>
      <w:sz w:val="28"/>
      <w:szCs w:val="28"/>
    </w:rPr>
  </w:style>
  <w:style w:type="paragraph" w:styleId="Nagwek3">
    <w:name w:val="heading 3"/>
    <w:basedOn w:val="Normalny"/>
    <w:next w:val="Text"/>
    <w:link w:val="Nagwek3Znak"/>
    <w:qFormat/>
    <w:pPr>
      <w:numPr>
        <w:ilvl w:val="2"/>
        <w:numId w:val="1"/>
      </w:numPr>
      <w:spacing w:before="240"/>
      <w:outlineLvl w:val="2"/>
    </w:pPr>
    <w:rPr>
      <w:b/>
      <w:bCs/>
      <w:i/>
      <w:iCs/>
      <w:sz w:val="22"/>
      <w:szCs w:val="22"/>
      <w:lang w:val="en-GB"/>
    </w:rPr>
  </w:style>
  <w:style w:type="paragraph" w:styleId="Nagwek4">
    <w:name w:val="heading 4"/>
    <w:basedOn w:val="Normalny"/>
    <w:next w:val="Text"/>
    <w:qFormat/>
    <w:pPr>
      <w:numPr>
        <w:ilvl w:val="3"/>
        <w:numId w:val="1"/>
      </w:numPr>
      <w:spacing w:before="240"/>
      <w:ind w:left="1701"/>
      <w:outlineLvl w:val="3"/>
    </w:pPr>
    <w:rPr>
      <w:b/>
      <w:bCs/>
      <w:lang w:val="en-GB"/>
    </w:rPr>
  </w:style>
  <w:style w:type="paragraph" w:styleId="Nagwek5">
    <w:name w:val="heading 5"/>
    <w:basedOn w:val="Nagwek4"/>
    <w:next w:val="Text"/>
    <w:qFormat/>
    <w:pPr>
      <w:numPr>
        <w:ilvl w:val="4"/>
      </w:numPr>
      <w:outlineLvl w:val="4"/>
    </w:pPr>
    <w:rPr>
      <w:i/>
      <w:iCs/>
      <w:u w:val="single"/>
      <w:lang w:val="fr-FR"/>
    </w:rPr>
  </w:style>
  <w:style w:type="paragraph" w:styleId="Nagwek6">
    <w:name w:val="heading 6"/>
    <w:basedOn w:val="Normalny"/>
    <w:next w:val="Normalny"/>
    <w:qFormat/>
    <w:pPr>
      <w:numPr>
        <w:ilvl w:val="5"/>
        <w:numId w:val="1"/>
      </w:numPr>
      <w:outlineLvl w:val="5"/>
    </w:pPr>
    <w:rPr>
      <w:rFonts w:ascii="Courier" w:hAnsi="Courier" w:cs="Times New Roman"/>
      <w:u w:val="single"/>
    </w:rPr>
  </w:style>
  <w:style w:type="paragraph" w:styleId="Nagwek7">
    <w:name w:val="heading 7"/>
    <w:basedOn w:val="Normalny"/>
    <w:next w:val="Normalny"/>
    <w:qFormat/>
    <w:pPr>
      <w:numPr>
        <w:ilvl w:val="6"/>
        <w:numId w:val="1"/>
      </w:numPr>
      <w:outlineLvl w:val="6"/>
    </w:pPr>
    <w:rPr>
      <w:rFonts w:ascii="Courier" w:hAnsi="Courier" w:cs="Times New Roman"/>
      <w:i/>
      <w:iCs/>
    </w:rPr>
  </w:style>
  <w:style w:type="paragraph" w:styleId="Nagwek8">
    <w:name w:val="heading 8"/>
    <w:basedOn w:val="Normalny"/>
    <w:next w:val="Normalny"/>
    <w:qFormat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Nagwek9">
    <w:name w:val="heading 9"/>
    <w:basedOn w:val="Normalny"/>
    <w:next w:val="Normalny"/>
    <w:qFormat/>
    <w:pPr>
      <w:numPr>
        <w:ilvl w:val="8"/>
        <w:numId w:val="1"/>
      </w:numPr>
      <w:spacing w:before="240" w:after="60"/>
      <w:outlineLvl w:val="8"/>
    </w:pPr>
    <w:rPr>
      <w:i/>
      <w:iCs/>
      <w:sz w:val="18"/>
      <w:szCs w:val="1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xt">
    <w:name w:val="Text"/>
    <w:basedOn w:val="Normalny"/>
    <w:link w:val="TextCar"/>
    <w:uiPriority w:val="99"/>
    <w:pPr>
      <w:spacing w:before="120"/>
      <w:ind w:left="993"/>
      <w:jc w:val="both"/>
    </w:pPr>
    <w:rPr>
      <w:lang w:val="en-GB"/>
    </w:rPr>
  </w:style>
  <w:style w:type="character" w:styleId="Hipercze">
    <w:name w:val="Hyperlink"/>
    <w:uiPriority w:val="99"/>
    <w:rPr>
      <w:color w:val="0000FF"/>
      <w:u w:val="single"/>
    </w:rPr>
  </w:style>
  <w:style w:type="paragraph" w:styleId="Spistreci4">
    <w:name w:val="toc 4"/>
    <w:basedOn w:val="Normalny"/>
    <w:next w:val="Normalny"/>
    <w:autoRedefine/>
    <w:semiHidden/>
    <w:pPr>
      <w:ind w:left="600"/>
    </w:pPr>
    <w:rPr>
      <w:sz w:val="18"/>
      <w:szCs w:val="18"/>
    </w:rPr>
  </w:style>
  <w:style w:type="paragraph" w:styleId="Spistreci3">
    <w:name w:val="toc 3"/>
    <w:basedOn w:val="Normalny"/>
    <w:next w:val="Normalny"/>
    <w:autoRedefine/>
    <w:uiPriority w:val="39"/>
    <w:pPr>
      <w:ind w:left="400"/>
    </w:pPr>
    <w:rPr>
      <w:i/>
      <w:iCs/>
    </w:rPr>
  </w:style>
  <w:style w:type="paragraph" w:styleId="Spistreci2">
    <w:name w:val="toc 2"/>
    <w:basedOn w:val="Normalny"/>
    <w:next w:val="Normalny"/>
    <w:autoRedefine/>
    <w:uiPriority w:val="39"/>
    <w:pPr>
      <w:ind w:left="200"/>
    </w:pPr>
    <w:rPr>
      <w:smallCaps/>
    </w:rPr>
  </w:style>
  <w:style w:type="paragraph" w:styleId="Spistreci1">
    <w:name w:val="toc 1"/>
    <w:basedOn w:val="Normalny"/>
    <w:next w:val="Normalny"/>
    <w:autoRedefine/>
    <w:uiPriority w:val="39"/>
    <w:pPr>
      <w:spacing w:before="120" w:after="120"/>
    </w:pPr>
    <w:rPr>
      <w:b/>
      <w:bCs/>
      <w:caps/>
    </w:rPr>
  </w:style>
  <w:style w:type="paragraph" w:styleId="Stopka">
    <w:name w:val="footer"/>
    <w:basedOn w:val="Normalny"/>
    <w:semiHidden/>
    <w:pPr>
      <w:tabs>
        <w:tab w:val="center" w:pos="4253"/>
        <w:tab w:val="right" w:pos="8505"/>
      </w:tabs>
    </w:pPr>
  </w:style>
  <w:style w:type="paragraph" w:styleId="Nagwek">
    <w:name w:val="header"/>
    <w:basedOn w:val="Normalny"/>
    <w:semiHidden/>
    <w:pPr>
      <w:tabs>
        <w:tab w:val="center" w:pos="4253"/>
        <w:tab w:val="right" w:pos="8505"/>
      </w:tabs>
    </w:pPr>
  </w:style>
  <w:style w:type="character" w:styleId="Odwoanieprzypisudolnego">
    <w:name w:val="footnote reference"/>
    <w:semiHidden/>
    <w:rPr>
      <w:position w:val="6"/>
      <w:sz w:val="16"/>
      <w:szCs w:val="16"/>
    </w:rPr>
  </w:style>
  <w:style w:type="paragraph" w:styleId="Tekstprzypisudolnego">
    <w:name w:val="footnote text"/>
    <w:basedOn w:val="Normalny"/>
    <w:semiHidden/>
    <w:rPr>
      <w:color w:val="00FF00"/>
    </w:rPr>
  </w:style>
  <w:style w:type="paragraph" w:styleId="Tytu">
    <w:name w:val="Title"/>
    <w:basedOn w:val="Normalny"/>
    <w:next w:val="Normalny"/>
    <w:link w:val="TytuZnak"/>
    <w:qFormat/>
    <w:pPr>
      <w:spacing w:before="240"/>
      <w:jc w:val="center"/>
    </w:pPr>
    <w:rPr>
      <w:b/>
      <w:bCs/>
      <w:sz w:val="28"/>
      <w:szCs w:val="28"/>
    </w:rPr>
  </w:style>
  <w:style w:type="character" w:styleId="Numerstrony">
    <w:name w:val="page number"/>
    <w:basedOn w:val="Domylnaczcionkaakapitu"/>
    <w:semiHidden/>
  </w:style>
  <w:style w:type="character" w:customStyle="1" w:styleId="Hyperlink7">
    <w:name w:val="Hyperlink7"/>
    <w:rPr>
      <w:color w:val="0000FF"/>
      <w:u w:val="single"/>
    </w:rPr>
  </w:style>
  <w:style w:type="paragraph" w:styleId="Spistreci5">
    <w:name w:val="toc 5"/>
    <w:basedOn w:val="Normalny"/>
    <w:next w:val="Normalny"/>
    <w:autoRedefine/>
    <w:semiHidden/>
    <w:pPr>
      <w:ind w:left="800"/>
    </w:pPr>
    <w:rPr>
      <w:sz w:val="18"/>
      <w:szCs w:val="18"/>
    </w:rPr>
  </w:style>
  <w:style w:type="paragraph" w:styleId="Spistreci6">
    <w:name w:val="toc 6"/>
    <w:basedOn w:val="Normalny"/>
    <w:next w:val="Normalny"/>
    <w:autoRedefine/>
    <w:semiHidden/>
    <w:pPr>
      <w:ind w:left="1000"/>
    </w:pPr>
    <w:rPr>
      <w:sz w:val="18"/>
      <w:szCs w:val="18"/>
    </w:rPr>
  </w:style>
  <w:style w:type="paragraph" w:styleId="Spistreci7">
    <w:name w:val="toc 7"/>
    <w:basedOn w:val="Normalny"/>
    <w:next w:val="Normalny"/>
    <w:autoRedefine/>
    <w:semiHidden/>
    <w:pPr>
      <w:ind w:left="1200"/>
    </w:pPr>
    <w:rPr>
      <w:sz w:val="18"/>
      <w:szCs w:val="18"/>
    </w:rPr>
  </w:style>
  <w:style w:type="paragraph" w:styleId="Spistreci8">
    <w:name w:val="toc 8"/>
    <w:basedOn w:val="Normalny"/>
    <w:next w:val="Normalny"/>
    <w:autoRedefine/>
    <w:semiHidden/>
    <w:pPr>
      <w:ind w:left="1400"/>
    </w:pPr>
    <w:rPr>
      <w:sz w:val="18"/>
      <w:szCs w:val="18"/>
    </w:rPr>
  </w:style>
  <w:style w:type="paragraph" w:styleId="Spistreci9">
    <w:name w:val="toc 9"/>
    <w:basedOn w:val="Normalny"/>
    <w:next w:val="Normalny"/>
    <w:autoRedefine/>
    <w:semiHidden/>
    <w:pPr>
      <w:ind w:left="1600"/>
    </w:pPr>
    <w:rPr>
      <w:sz w:val="18"/>
      <w:szCs w:val="18"/>
    </w:rPr>
  </w:style>
  <w:style w:type="character" w:customStyle="1" w:styleId="FollowedHyperlink1">
    <w:name w:val="FollowedHyperlink1"/>
    <w:rPr>
      <w:color w:val="800080"/>
      <w:u w:val="single"/>
    </w:rPr>
  </w:style>
  <w:style w:type="paragraph" w:customStyle="1" w:styleId="Introduction">
    <w:name w:val="Introduction"/>
    <w:basedOn w:val="Normalny"/>
    <w:link w:val="IntroductionCar"/>
    <w:pPr>
      <w:spacing w:before="120"/>
      <w:ind w:left="850" w:right="283"/>
    </w:pPr>
    <w:rPr>
      <w:sz w:val="18"/>
      <w:szCs w:val="18"/>
      <w:lang w:val="en-GB"/>
    </w:rPr>
  </w:style>
  <w:style w:type="character" w:customStyle="1" w:styleId="Hyperlink6">
    <w:name w:val="Hyperlink6"/>
    <w:rPr>
      <w:color w:val="0000FF"/>
      <w:u w:val="single"/>
    </w:rPr>
  </w:style>
  <w:style w:type="character" w:customStyle="1" w:styleId="Hyperlink5">
    <w:name w:val="Hyperlink5"/>
    <w:rPr>
      <w:color w:val="0000FF"/>
      <w:u w:val="single"/>
    </w:rPr>
  </w:style>
  <w:style w:type="character" w:customStyle="1" w:styleId="Hyperlink4">
    <w:name w:val="Hyperlink4"/>
    <w:rPr>
      <w:color w:val="0000FF"/>
      <w:u w:val="single"/>
    </w:rPr>
  </w:style>
  <w:style w:type="character" w:customStyle="1" w:styleId="Hyperlink3">
    <w:name w:val="Hyperlink3"/>
    <w:rPr>
      <w:color w:val="0000FF"/>
      <w:u w:val="single"/>
    </w:rPr>
  </w:style>
  <w:style w:type="character" w:customStyle="1" w:styleId="Hyperlink2">
    <w:name w:val="Hyperlink2"/>
    <w:rPr>
      <w:color w:val="0000FF"/>
      <w:u w:val="single"/>
    </w:rPr>
  </w:style>
  <w:style w:type="character" w:customStyle="1" w:styleId="Hyperlink1">
    <w:name w:val="Hyperlink1"/>
    <w:rPr>
      <w:color w:val="0000FF"/>
      <w:u w:val="single"/>
    </w:rPr>
  </w:style>
  <w:style w:type="character" w:styleId="UyteHipercze">
    <w:name w:val="FollowedHyperlink"/>
    <w:semiHidden/>
    <w:rPr>
      <w:color w:val="800080"/>
      <w:u w:val="single"/>
    </w:rPr>
  </w:style>
  <w:style w:type="character" w:styleId="Pogrubienie">
    <w:name w:val="Strong"/>
    <w:qFormat/>
    <w:rPr>
      <w:b/>
      <w:bCs/>
    </w:rPr>
  </w:style>
  <w:style w:type="character" w:styleId="Numerwiersza">
    <w:name w:val="line number"/>
    <w:basedOn w:val="Domylnaczcionkaakapitu"/>
    <w:semiHidden/>
  </w:style>
  <w:style w:type="paragraph" w:customStyle="1" w:styleId="Commentairesdutilisation">
    <w:name w:val="Commentaires d'utilisation"/>
    <w:basedOn w:val="Introduction"/>
    <w:link w:val="CommentairesdutilisationCar"/>
    <w:rsid w:val="00E47A37"/>
    <w:pPr>
      <w:spacing w:before="60"/>
      <w:ind w:right="284"/>
    </w:pPr>
    <w:rPr>
      <w:i/>
      <w:color w:val="0000FF"/>
      <w:szCs w:val="24"/>
    </w:rPr>
  </w:style>
  <w:style w:type="paragraph" w:customStyle="1" w:styleId="Textblue">
    <w:name w:val="Text_blue"/>
    <w:basedOn w:val="Text"/>
    <w:link w:val="TextblueCar"/>
    <w:qFormat/>
    <w:rsid w:val="00134F91"/>
    <w:rPr>
      <w:color w:val="0000FF"/>
      <w:szCs w:val="24"/>
    </w:rPr>
  </w:style>
  <w:style w:type="character" w:customStyle="1" w:styleId="IntroductionCar">
    <w:name w:val="Introduction Car"/>
    <w:link w:val="Introduction"/>
    <w:rsid w:val="00E47A37"/>
    <w:rPr>
      <w:rFonts w:ascii="Arial" w:hAnsi="Arial" w:cs="Arial"/>
      <w:sz w:val="18"/>
      <w:szCs w:val="18"/>
      <w:lang w:val="en-GB"/>
    </w:rPr>
  </w:style>
  <w:style w:type="character" w:customStyle="1" w:styleId="CommentairesdutilisationCar">
    <w:name w:val="Commentaires d'utilisation Car"/>
    <w:link w:val="Commentairesdutilisation"/>
    <w:rsid w:val="00E47A37"/>
    <w:rPr>
      <w:rFonts w:ascii="Arial" w:hAnsi="Arial" w:cs="Arial"/>
      <w:sz w:val="18"/>
      <w:szCs w:val="18"/>
      <w:lang w:val="en-GB"/>
    </w:rPr>
  </w:style>
  <w:style w:type="paragraph" w:customStyle="1" w:styleId="Commentaireutilisation">
    <w:name w:val="Commentaire_utilisation"/>
    <w:basedOn w:val="Text"/>
    <w:link w:val="CommentaireutilisationCar"/>
    <w:qFormat/>
    <w:rsid w:val="00134F91"/>
    <w:rPr>
      <w:i/>
      <w:iCs/>
      <w:color w:val="0000FF"/>
      <w:szCs w:val="24"/>
    </w:rPr>
  </w:style>
  <w:style w:type="character" w:customStyle="1" w:styleId="TextCar">
    <w:name w:val="Text Car"/>
    <w:link w:val="Text"/>
    <w:uiPriority w:val="99"/>
    <w:rsid w:val="00134F91"/>
    <w:rPr>
      <w:rFonts w:ascii="Arial" w:hAnsi="Arial" w:cs="Arial"/>
      <w:lang w:val="en-GB"/>
    </w:rPr>
  </w:style>
  <w:style w:type="character" w:customStyle="1" w:styleId="TextblueCar">
    <w:name w:val="Text_blue Car"/>
    <w:link w:val="Textblue"/>
    <w:rsid w:val="00134F91"/>
    <w:rPr>
      <w:rFonts w:ascii="Arial" w:hAnsi="Arial" w:cs="Arial"/>
      <w:lang w:val="en-GB"/>
    </w:rPr>
  </w:style>
  <w:style w:type="paragraph" w:customStyle="1" w:styleId="Text1">
    <w:name w:val="Text_1"/>
    <w:basedOn w:val="Text"/>
    <w:link w:val="Text1Car"/>
    <w:qFormat/>
    <w:rsid w:val="00E62487"/>
    <w:pPr>
      <w:numPr>
        <w:numId w:val="16"/>
      </w:numPr>
      <w:tabs>
        <w:tab w:val="left" w:pos="1843"/>
      </w:tabs>
      <w:ind w:left="1843" w:hanging="490"/>
    </w:pPr>
  </w:style>
  <w:style w:type="character" w:customStyle="1" w:styleId="CommentaireutilisationCar">
    <w:name w:val="Commentaire_utilisation Car"/>
    <w:link w:val="Commentaireutilisation"/>
    <w:rsid w:val="00134F91"/>
    <w:rPr>
      <w:rFonts w:ascii="Arial" w:hAnsi="Arial" w:cs="Arial"/>
      <w:i/>
      <w:iCs/>
      <w:color w:val="0000FF"/>
      <w:szCs w:val="24"/>
      <w:lang w:val="en-GB"/>
    </w:rPr>
  </w:style>
  <w:style w:type="character" w:customStyle="1" w:styleId="Text1Car">
    <w:name w:val="Text_1 Car"/>
    <w:link w:val="Text1"/>
    <w:rsid w:val="00E62487"/>
    <w:rPr>
      <w:rFonts w:ascii="Arial" w:hAnsi="Arial" w:cs="Arial"/>
      <w:lang w:val="en-GB" w:eastAsia="fr-FR"/>
    </w:rPr>
  </w:style>
  <w:style w:type="paragraph" w:customStyle="1" w:styleId="References">
    <w:name w:val="References"/>
    <w:basedOn w:val="Text"/>
    <w:link w:val="ReferencesCar"/>
    <w:qFormat/>
    <w:rsid w:val="006C347D"/>
    <w:pPr>
      <w:numPr>
        <w:numId w:val="14"/>
      </w:numPr>
    </w:pPr>
    <w:rPr>
      <w:szCs w:val="24"/>
    </w:rPr>
  </w:style>
  <w:style w:type="paragraph" w:customStyle="1" w:styleId="Reference">
    <w:name w:val="Reference"/>
    <w:basedOn w:val="Text"/>
    <w:link w:val="ReferenceCar"/>
    <w:qFormat/>
    <w:rsid w:val="006C347D"/>
    <w:pPr>
      <w:numPr>
        <w:numId w:val="17"/>
      </w:numPr>
      <w:tabs>
        <w:tab w:val="left" w:pos="1418"/>
      </w:tabs>
      <w:ind w:left="1418" w:hanging="437"/>
    </w:pPr>
  </w:style>
  <w:style w:type="character" w:customStyle="1" w:styleId="ReferencesCar">
    <w:name w:val="References Car"/>
    <w:link w:val="References"/>
    <w:rsid w:val="006C347D"/>
    <w:rPr>
      <w:rFonts w:ascii="Arial" w:hAnsi="Arial" w:cs="Arial"/>
      <w:szCs w:val="24"/>
      <w:lang w:val="en-GB" w:eastAsia="fr-FR"/>
    </w:rPr>
  </w:style>
  <w:style w:type="table" w:styleId="Tabela-Siatka">
    <w:name w:val="Table Grid"/>
    <w:basedOn w:val="Standardowy"/>
    <w:uiPriority w:val="59"/>
    <w:rsid w:val="006C34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eferenceCar">
    <w:name w:val="Reference Car"/>
    <w:link w:val="Reference"/>
    <w:rsid w:val="006C347D"/>
    <w:rPr>
      <w:rFonts w:ascii="Arial" w:hAnsi="Arial" w:cs="Arial"/>
      <w:lang w:val="en-GB" w:eastAsia="fr-FR"/>
    </w:rPr>
  </w:style>
  <w:style w:type="paragraph" w:styleId="Akapitzlist">
    <w:name w:val="List Paragraph"/>
    <w:basedOn w:val="Normalny"/>
    <w:uiPriority w:val="34"/>
    <w:qFormat/>
    <w:rsid w:val="00205714"/>
    <w:pPr>
      <w:ind w:left="720"/>
      <w:contextualSpacing/>
    </w:pPr>
  </w:style>
  <w:style w:type="character" w:customStyle="1" w:styleId="TytuZnak">
    <w:name w:val="Tytuł Znak"/>
    <w:basedOn w:val="Domylnaczcionkaakapitu"/>
    <w:link w:val="Tytu"/>
    <w:rsid w:val="00616177"/>
    <w:rPr>
      <w:rFonts w:ascii="Arial" w:hAnsi="Arial" w:cs="Arial"/>
      <w:b/>
      <w:bCs/>
      <w:sz w:val="28"/>
      <w:szCs w:val="28"/>
      <w:lang w:val="fr-FR" w:eastAsia="fr-FR" w:bidi="ar-SA"/>
    </w:rPr>
  </w:style>
  <w:style w:type="character" w:customStyle="1" w:styleId="Nagwek3Znak">
    <w:name w:val="Nagłówek 3 Znak"/>
    <w:basedOn w:val="Domylnaczcionkaakapitu"/>
    <w:link w:val="Nagwek3"/>
    <w:rsid w:val="00616177"/>
    <w:rPr>
      <w:rFonts w:ascii="Arial" w:hAnsi="Arial" w:cs="Arial"/>
      <w:b/>
      <w:bCs/>
      <w:i/>
      <w:iCs/>
      <w:sz w:val="22"/>
      <w:szCs w:val="22"/>
      <w:lang w:val="en-GB" w:eastAsia="fr-F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3.who.int/icf/onlinebrowser/icf.cf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gdekorvin\Application%20Data\Microsoft\Mod&#232;les\m&#233;moir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2E3968-7E50-4AB9-A82B-A5A99B22E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mémoire</Template>
  <TotalTime>1</TotalTime>
  <Pages>11</Pages>
  <Words>1342</Words>
  <Characters>8058</Characters>
  <Application>Microsoft Office Word</Application>
  <DocSecurity>0</DocSecurity>
  <Lines>67</Lines>
  <Paragraphs>18</Paragraphs>
  <ScaleCrop>false</ScaleCrop>
  <Company/>
  <LinksUpToDate>false</LinksUpToDate>
  <CharactersWithSpaces>9382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מיכאל גלוחודד</dc:creator>
  <cp:lastModifiedBy>Piotr Konrad Tederko</cp:lastModifiedBy>
  <cp:revision>2</cp:revision>
  <dcterms:created xsi:type="dcterms:W3CDTF">2026-09-01T14:21:00Z</dcterms:created>
  <dcterms:modified xsi:type="dcterms:W3CDTF">2026-09-01T14:21:00Z</dcterms:modified>
</cp:coreProperties>
</file>